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004" w:rsidRDefault="00081004" w:rsidP="00081004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                         </w:t>
      </w:r>
      <w:r w:rsidRPr="00264F5B">
        <w:rPr>
          <w:b/>
          <w:sz w:val="32"/>
          <w:szCs w:val="32"/>
        </w:rPr>
        <w:t>Jegyzőkönyv</w:t>
      </w:r>
    </w:p>
    <w:p w:rsidR="00081004" w:rsidRDefault="00081004" w:rsidP="00081004">
      <w:pPr>
        <w:rPr>
          <w:b/>
          <w:sz w:val="32"/>
          <w:szCs w:val="32"/>
        </w:rPr>
      </w:pPr>
      <w:r>
        <w:rPr>
          <w:b/>
          <w:sz w:val="32"/>
          <w:szCs w:val="32"/>
        </w:rPr>
        <w:t>A 2018.01.17.-ei Vezetőségi ülésről</w:t>
      </w:r>
    </w:p>
    <w:p w:rsidR="008B35C2" w:rsidRDefault="008B35C2" w:rsidP="00081004">
      <w:pPr>
        <w:rPr>
          <w:b/>
          <w:sz w:val="32"/>
          <w:szCs w:val="32"/>
        </w:rPr>
      </w:pPr>
    </w:p>
    <w:p w:rsidR="008B35C2" w:rsidRPr="008B35C2" w:rsidRDefault="008B35C2" w:rsidP="00081004">
      <w:pPr>
        <w:rPr>
          <w:sz w:val="24"/>
          <w:szCs w:val="24"/>
        </w:rPr>
      </w:pPr>
      <w:r w:rsidRPr="00234B92">
        <w:rPr>
          <w:b/>
          <w:i/>
          <w:sz w:val="24"/>
          <w:szCs w:val="24"/>
        </w:rPr>
        <w:t>Jelen vannak: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Bogatin</w:t>
      </w:r>
      <w:proofErr w:type="spellEnd"/>
      <w:r>
        <w:rPr>
          <w:sz w:val="24"/>
          <w:szCs w:val="24"/>
        </w:rPr>
        <w:t xml:space="preserve"> Attila, </w:t>
      </w:r>
      <w:proofErr w:type="spellStart"/>
      <w:r>
        <w:rPr>
          <w:sz w:val="24"/>
          <w:szCs w:val="24"/>
        </w:rPr>
        <w:t>Riszterer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Ági,Kovács</w:t>
      </w:r>
      <w:proofErr w:type="spellEnd"/>
      <w:proofErr w:type="gramEnd"/>
      <w:r>
        <w:rPr>
          <w:sz w:val="24"/>
          <w:szCs w:val="24"/>
        </w:rPr>
        <w:t xml:space="preserve"> Levente, Kovács Enikő, Réti Olga, Bódizs Éva</w:t>
      </w:r>
    </w:p>
    <w:p w:rsidR="00081004" w:rsidRDefault="00081004" w:rsidP="00081004"/>
    <w:p w:rsidR="00081004" w:rsidRDefault="00081004" w:rsidP="00081004">
      <w:r>
        <w:t>Tervezett elkövetkező elnökségi ülések:</w:t>
      </w:r>
    </w:p>
    <w:p w:rsidR="00081004" w:rsidRDefault="00081004" w:rsidP="00081004">
      <w:r>
        <w:t xml:space="preserve">Február 6. </w:t>
      </w:r>
    </w:p>
    <w:p w:rsidR="00081004" w:rsidRDefault="00081004" w:rsidP="00081004">
      <w:r>
        <w:t>Március 6.</w:t>
      </w:r>
    </w:p>
    <w:p w:rsidR="00081004" w:rsidRDefault="00081004" w:rsidP="00081004">
      <w:r>
        <w:t>Április 11.</w:t>
      </w:r>
    </w:p>
    <w:p w:rsidR="00081004" w:rsidRDefault="00081004" w:rsidP="00081004">
      <w:r>
        <w:t>Május 8.</w:t>
      </w:r>
    </w:p>
    <w:p w:rsidR="00081004" w:rsidRDefault="00081004" w:rsidP="00081004">
      <w:r>
        <w:t>Június 6.</w:t>
      </w:r>
    </w:p>
    <w:p w:rsidR="008F5A29" w:rsidRDefault="008F5A29" w:rsidP="0040790A"/>
    <w:p w:rsidR="00081004" w:rsidRDefault="00081004" w:rsidP="00081004">
      <w:pPr>
        <w:pStyle w:val="Listaszerbekezds"/>
        <w:numPr>
          <w:ilvl w:val="0"/>
          <w:numId w:val="1"/>
        </w:numPr>
      </w:pPr>
      <w:r w:rsidRPr="00234B92">
        <w:rPr>
          <w:b/>
          <w:i/>
        </w:rPr>
        <w:t>napirendi pont</w:t>
      </w:r>
      <w:r w:rsidR="00234B92">
        <w:t>:</w:t>
      </w:r>
      <w:r>
        <w:t xml:space="preserve"> Szakmai pályázat beadásához a pályázat utolsó ellenőrzése.</w:t>
      </w:r>
    </w:p>
    <w:p w:rsidR="00081004" w:rsidRDefault="00081004" w:rsidP="00081004">
      <w:pPr>
        <w:pStyle w:val="Listaszerbekezds"/>
      </w:pPr>
      <w:r>
        <w:t xml:space="preserve">Programok: </w:t>
      </w:r>
    </w:p>
    <w:p w:rsidR="00081004" w:rsidRDefault="00081004" w:rsidP="00081004">
      <w:pPr>
        <w:pStyle w:val="Listaszerbekezds"/>
      </w:pPr>
      <w:r w:rsidRPr="00234B92">
        <w:rPr>
          <w:i/>
        </w:rPr>
        <w:t>Házasság hete</w:t>
      </w:r>
      <w:r>
        <w:t xml:space="preserve"> február 22-28</w:t>
      </w:r>
    </w:p>
    <w:p w:rsidR="00081004" w:rsidRDefault="00081004" w:rsidP="00081004">
      <w:pPr>
        <w:pStyle w:val="Listaszerbekezds"/>
      </w:pPr>
      <w:r w:rsidRPr="00234B92">
        <w:rPr>
          <w:i/>
        </w:rPr>
        <w:t>Tavaszköszöntő</w:t>
      </w:r>
      <w:r>
        <w:t xml:space="preserve">. Április 22. 14h </w:t>
      </w:r>
      <w:proofErr w:type="spellStart"/>
      <w:r>
        <w:t>től</w:t>
      </w:r>
      <w:proofErr w:type="spellEnd"/>
      <w:r>
        <w:t xml:space="preserve"> Pintér Béla Koncert-Jézus a gyerekekért alapítvánnyal közösen.</w:t>
      </w:r>
    </w:p>
    <w:p w:rsidR="00081004" w:rsidRDefault="00081004" w:rsidP="00081004">
      <w:pPr>
        <w:pStyle w:val="Listaszerbekezds"/>
      </w:pPr>
      <w:r w:rsidRPr="00234B92">
        <w:rPr>
          <w:i/>
        </w:rPr>
        <w:t>Gyereknap</w:t>
      </w:r>
      <w:r>
        <w:t>. május 27.  Érd várossal közösen.</w:t>
      </w:r>
    </w:p>
    <w:p w:rsidR="00081004" w:rsidRDefault="00081004" w:rsidP="00081004">
      <w:pPr>
        <w:pStyle w:val="Listaszerbekezds"/>
      </w:pPr>
      <w:r>
        <w:t xml:space="preserve">Szeptember 8. </w:t>
      </w:r>
      <w:r w:rsidRPr="00234B92">
        <w:rPr>
          <w:i/>
        </w:rPr>
        <w:t>sportnap</w:t>
      </w:r>
      <w:r>
        <w:t>.</w:t>
      </w:r>
    </w:p>
    <w:p w:rsidR="00081004" w:rsidRDefault="00081004" w:rsidP="00081004">
      <w:pPr>
        <w:pStyle w:val="Listaszerbekezds"/>
      </w:pPr>
      <w:r w:rsidRPr="00234B92">
        <w:rPr>
          <w:i/>
        </w:rPr>
        <w:t>Évzáró</w:t>
      </w:r>
      <w:r>
        <w:t xml:space="preserve"> Dec. 8. </w:t>
      </w:r>
    </w:p>
    <w:p w:rsidR="00234B92" w:rsidRPr="00234B92" w:rsidRDefault="00234B92" w:rsidP="00081004">
      <w:pPr>
        <w:pStyle w:val="Listaszerbekezds"/>
        <w:rPr>
          <w:b/>
        </w:rPr>
      </w:pPr>
    </w:p>
    <w:p w:rsidR="00081004" w:rsidRDefault="00234B92" w:rsidP="00081004">
      <w:pPr>
        <w:pStyle w:val="Listaszerbekezds"/>
      </w:pPr>
      <w:r>
        <w:t>-</w:t>
      </w:r>
      <w:r w:rsidR="00081004">
        <w:t xml:space="preserve">Rendszeres sportprogramok heti 1 alkalom foci, íjászat, </w:t>
      </w:r>
      <w:proofErr w:type="spellStart"/>
      <w:r w:rsidR="00081004">
        <w:t>ping-pong</w:t>
      </w:r>
      <w:proofErr w:type="spellEnd"/>
      <w:r w:rsidR="00081004">
        <w:t xml:space="preserve">, </w:t>
      </w:r>
    </w:p>
    <w:p w:rsidR="00081004" w:rsidRDefault="00234B92" w:rsidP="00081004">
      <w:pPr>
        <w:pStyle w:val="Listaszerbekezds"/>
      </w:pPr>
      <w:r>
        <w:t>-</w:t>
      </w:r>
      <w:r w:rsidR="00081004">
        <w:t>Kulturális események, kirándulás, filmklub (kb. 6 alkalom)</w:t>
      </w:r>
    </w:p>
    <w:p w:rsidR="00081004" w:rsidRDefault="00234B92" w:rsidP="00081004">
      <w:pPr>
        <w:pStyle w:val="Listaszerbekezds"/>
      </w:pPr>
      <w:r>
        <w:rPr>
          <w:i/>
        </w:rPr>
        <w:t>-</w:t>
      </w:r>
      <w:r w:rsidR="00081004" w:rsidRPr="00234B92">
        <w:rPr>
          <w:i/>
        </w:rPr>
        <w:t>Buszos kirándulás</w:t>
      </w:r>
      <w:r w:rsidR="00081004">
        <w:t xml:space="preserve"> </w:t>
      </w:r>
      <w:r w:rsidR="00590D77">
        <w:t>–Veszprém Július 14-17</w:t>
      </w:r>
    </w:p>
    <w:p w:rsidR="00590D77" w:rsidRDefault="00590D77" w:rsidP="00081004">
      <w:pPr>
        <w:pStyle w:val="Listaszerbekezds"/>
      </w:pPr>
      <w:r>
        <w:t xml:space="preserve">                                 -Tata Szeptember 15-16</w:t>
      </w:r>
    </w:p>
    <w:p w:rsidR="00590D77" w:rsidRDefault="00590D77" w:rsidP="00081004">
      <w:pPr>
        <w:pStyle w:val="Listaszerbekezds"/>
      </w:pPr>
      <w:r>
        <w:t xml:space="preserve">                                 -Bécs November 24.</w:t>
      </w:r>
    </w:p>
    <w:p w:rsidR="00590D77" w:rsidRDefault="00234B92" w:rsidP="00081004">
      <w:pPr>
        <w:pStyle w:val="Listaszerbekezds"/>
      </w:pPr>
      <w:r>
        <w:t>-</w:t>
      </w:r>
      <w:r w:rsidR="006B143C">
        <w:t xml:space="preserve">Ki </w:t>
      </w:r>
      <w:r w:rsidR="00590D77">
        <w:t>mit tud?  Előválogató Körzetenként?</w:t>
      </w:r>
    </w:p>
    <w:p w:rsidR="00590D77" w:rsidRDefault="00234B92" w:rsidP="00081004">
      <w:pPr>
        <w:pStyle w:val="Listaszerbekezds"/>
      </w:pPr>
      <w:r>
        <w:t>-</w:t>
      </w:r>
      <w:r w:rsidR="00590D77">
        <w:t>Tábor-egyenlőre közösen a Jézus a gyerekekért alapítvánnyal</w:t>
      </w:r>
      <w:r>
        <w:t>.</w:t>
      </w:r>
    </w:p>
    <w:p w:rsidR="00590D77" w:rsidRDefault="002D7DD2" w:rsidP="00081004">
      <w:pPr>
        <w:pStyle w:val="Listaszerbekezds"/>
      </w:pPr>
      <w:r>
        <w:t>-</w:t>
      </w:r>
      <w:r w:rsidR="00590D77">
        <w:t>Túra kör? Önkéntes szerveződési alapon. meg kell keresni rá a koordinátort</w:t>
      </w:r>
      <w:r>
        <w:t>.</w:t>
      </w:r>
    </w:p>
    <w:p w:rsidR="00590D77" w:rsidRDefault="002D7DD2" w:rsidP="00081004">
      <w:pPr>
        <w:pStyle w:val="Listaszerbekezds"/>
      </w:pPr>
      <w:r>
        <w:t>-</w:t>
      </w:r>
      <w:r w:rsidR="00590D77">
        <w:t>Ága-Boga zenekar</w:t>
      </w:r>
    </w:p>
    <w:p w:rsidR="00590D77" w:rsidRDefault="002D7DD2" w:rsidP="00081004">
      <w:pPr>
        <w:pStyle w:val="Listaszerbekezds"/>
      </w:pPr>
      <w:r>
        <w:t>-</w:t>
      </w:r>
      <w:r w:rsidR="006B143C">
        <w:t>T</w:t>
      </w:r>
      <w:r w:rsidR="00590D77">
        <w:t>ársasjáték klub</w:t>
      </w:r>
      <w:r w:rsidR="006B143C">
        <w:t xml:space="preserve"> </w:t>
      </w:r>
      <w:r>
        <w:t>-</w:t>
      </w:r>
      <w:proofErr w:type="spellStart"/>
      <w:r w:rsidR="006B143C">
        <w:t>Pfaff</w:t>
      </w:r>
      <w:proofErr w:type="spellEnd"/>
      <w:r w:rsidR="006B143C">
        <w:t xml:space="preserve"> Gellért szervezi</w:t>
      </w:r>
      <w:r>
        <w:t>.</w:t>
      </w:r>
    </w:p>
    <w:p w:rsidR="00590D77" w:rsidRPr="002D7DD2" w:rsidRDefault="00590D77" w:rsidP="00081004">
      <w:pPr>
        <w:pStyle w:val="Listaszerbekezds"/>
        <w:rPr>
          <w:u w:val="single"/>
        </w:rPr>
      </w:pPr>
      <w:r w:rsidRPr="002D7DD2">
        <w:rPr>
          <w:u w:val="single"/>
        </w:rPr>
        <w:t xml:space="preserve">Raktár nyitva tartás előre legyen </w:t>
      </w:r>
      <w:r w:rsidR="006B143C" w:rsidRPr="002D7DD2">
        <w:rPr>
          <w:u w:val="single"/>
        </w:rPr>
        <w:t>meghirdetve</w:t>
      </w:r>
      <w:r w:rsidRPr="002D7DD2">
        <w:rPr>
          <w:u w:val="single"/>
        </w:rPr>
        <w:t>, hogy a tagság tudjon rá készülni.</w:t>
      </w:r>
    </w:p>
    <w:p w:rsidR="006B143C" w:rsidRDefault="002D7DD2" w:rsidP="00081004">
      <w:pPr>
        <w:pStyle w:val="Listaszerbekezds"/>
      </w:pPr>
      <w:r>
        <w:lastRenderedPageBreak/>
        <w:t>-</w:t>
      </w:r>
      <w:proofErr w:type="spellStart"/>
      <w:r w:rsidR="006B143C">
        <w:t>Noe</w:t>
      </w:r>
      <w:proofErr w:type="spellEnd"/>
      <w:r w:rsidR="006B143C">
        <w:t xml:space="preserve"> családi napok</w:t>
      </w:r>
    </w:p>
    <w:p w:rsidR="006B143C" w:rsidRDefault="002D7DD2" w:rsidP="00081004">
      <w:pPr>
        <w:pStyle w:val="Listaszerbekezds"/>
      </w:pPr>
      <w:r>
        <w:t>-</w:t>
      </w:r>
      <w:r w:rsidR="006B143C">
        <w:t>Skanzen látogatás-</w:t>
      </w:r>
    </w:p>
    <w:p w:rsidR="006B143C" w:rsidRDefault="002D7DD2" w:rsidP="00081004">
      <w:pPr>
        <w:pStyle w:val="Listaszerbekezds"/>
      </w:pPr>
      <w:r>
        <w:t>-</w:t>
      </w:r>
      <w:r w:rsidR="006B143C">
        <w:t>Érdi Napok- szervezni, hogy ha az egyesület részéről valaki fel szeretne lépni.</w:t>
      </w:r>
    </w:p>
    <w:p w:rsidR="006B143C" w:rsidRPr="002D7DD2" w:rsidRDefault="006B143C" w:rsidP="00081004">
      <w:pPr>
        <w:pStyle w:val="Listaszerbekezds"/>
        <w:rPr>
          <w:u w:val="single"/>
        </w:rPr>
      </w:pPr>
      <w:r w:rsidRPr="002D7DD2">
        <w:rPr>
          <w:u w:val="single"/>
        </w:rPr>
        <w:t>Népszerűsítő szórólapok gyártatása-amiket városi rendezvényeken osztogatni lehet.</w:t>
      </w:r>
    </w:p>
    <w:p w:rsidR="006B143C" w:rsidRDefault="002D7DD2" w:rsidP="00081004">
      <w:pPr>
        <w:pStyle w:val="Listaszerbekezds"/>
      </w:pPr>
      <w:r>
        <w:t>-</w:t>
      </w:r>
      <w:r w:rsidR="00A857E3">
        <w:t>Nacsa esték 2 alkalom- B-Attila szervezi</w:t>
      </w:r>
    </w:p>
    <w:p w:rsidR="00A857E3" w:rsidRDefault="002D7DD2" w:rsidP="00081004">
      <w:pPr>
        <w:pStyle w:val="Listaszerbekezds"/>
      </w:pPr>
      <w:r>
        <w:t>-</w:t>
      </w:r>
      <w:r w:rsidR="00A857E3">
        <w:t>Szülők iskolája: 5 téma- Minden nagycsalád az első gyerekkel kezdődik, ovis gyerekekkel, kamaszodó gyerekek, kirepültek a gyerekek, pénzügyi tanácsadó nap</w:t>
      </w:r>
    </w:p>
    <w:p w:rsidR="00A857E3" w:rsidRDefault="00A857E3" w:rsidP="00081004">
      <w:pPr>
        <w:pStyle w:val="Listaszerbekezds"/>
      </w:pPr>
      <w:r>
        <w:t xml:space="preserve">A programötleteket táblázat szerűen felrakni a </w:t>
      </w:r>
      <w:proofErr w:type="spellStart"/>
      <w:r>
        <w:t>levelzőlistára</w:t>
      </w:r>
      <w:proofErr w:type="spellEnd"/>
      <w:r>
        <w:t xml:space="preserve">, és keresni rá felelőst, </w:t>
      </w:r>
      <w:r w:rsidR="00B42625">
        <w:t>résztvevőket. ha tetszik, lesz rá igény, megcsináljuk, ha nem, akkor kihagyjuk.</w:t>
      </w:r>
    </w:p>
    <w:p w:rsidR="00B42625" w:rsidRDefault="00B42625" w:rsidP="00081004">
      <w:pPr>
        <w:pStyle w:val="Listaszerbekezds"/>
      </w:pPr>
      <w:r>
        <w:t xml:space="preserve">Körzetek is készülhetnek ilyen </w:t>
      </w:r>
      <w:proofErr w:type="gramStart"/>
      <w:r>
        <w:t>programokkal,  raktárban</w:t>
      </w:r>
      <w:proofErr w:type="gramEnd"/>
      <w:r>
        <w:t xml:space="preserve"> kürtöskalács sütés, főzőcske, stb.</w:t>
      </w:r>
    </w:p>
    <w:p w:rsidR="0034022D" w:rsidRDefault="0034022D" w:rsidP="00081004">
      <w:pPr>
        <w:pStyle w:val="Listaszerbekezds"/>
      </w:pPr>
    </w:p>
    <w:p w:rsidR="0034022D" w:rsidRDefault="0034022D" w:rsidP="0034022D">
      <w:pPr>
        <w:pStyle w:val="Listaszerbekezds"/>
        <w:numPr>
          <w:ilvl w:val="0"/>
          <w:numId w:val="1"/>
        </w:numPr>
      </w:pPr>
      <w:r w:rsidRPr="0034022D">
        <w:rPr>
          <w:b/>
        </w:rPr>
        <w:t>Napirendi pont</w:t>
      </w:r>
      <w:r>
        <w:t>:</w:t>
      </w:r>
    </w:p>
    <w:p w:rsidR="00B42625" w:rsidRDefault="00B42625" w:rsidP="00081004">
      <w:pPr>
        <w:pStyle w:val="Listaszerbekezds"/>
      </w:pPr>
    </w:p>
    <w:p w:rsidR="00B93AA2" w:rsidRDefault="00B93AA2" w:rsidP="00B93AA2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33"/>
          <w:szCs w:val="33"/>
        </w:rPr>
      </w:pPr>
      <w:r>
        <w:rPr>
          <w:rFonts w:ascii="Arial" w:eastAsia="Times New Roman" w:hAnsi="Arial" w:cs="Arial"/>
          <w:color w:val="333333"/>
          <w:kern w:val="36"/>
          <w:sz w:val="33"/>
          <w:szCs w:val="33"/>
        </w:rPr>
        <w:t>HÁZASSÁG HETÉRE</w:t>
      </w:r>
    </w:p>
    <w:p w:rsidR="00B93AA2" w:rsidRPr="00FE40ED" w:rsidRDefault="00B93AA2" w:rsidP="00B93AA2">
      <w:pPr>
        <w:spacing w:after="0" w:line="240" w:lineRule="auto"/>
        <w:outlineLvl w:val="0"/>
        <w:rPr>
          <w:rFonts w:ascii="Arial" w:eastAsia="Times New Roman" w:hAnsi="Arial" w:cs="Arial"/>
          <w:b/>
          <w:color w:val="333333"/>
          <w:sz w:val="20"/>
          <w:szCs w:val="20"/>
          <w:u w:val="single"/>
        </w:rPr>
      </w:pPr>
      <w:r w:rsidRPr="00FE40ED">
        <w:rPr>
          <w:rFonts w:ascii="Arial" w:eastAsia="Times New Roman" w:hAnsi="Arial" w:cs="Arial"/>
          <w:b/>
          <w:color w:val="333333"/>
          <w:kern w:val="36"/>
          <w:sz w:val="33"/>
          <w:szCs w:val="33"/>
          <w:u w:val="single"/>
        </w:rPr>
        <w:t xml:space="preserve">Kapcsolatépítő programok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33333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Az elnökség célja felhívni a tagság házaspárjainak figyelmét az egymással eltöltött minőségi idő fontosságára. Ennek elősegítésére indítja a házasság heti programját,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33333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amit minden résztvevő pár saját </w:t>
      </w:r>
      <w:proofErr w:type="gramStart"/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>ízlésének,igényének</w:t>
      </w:r>
      <w:proofErr w:type="gramEnd"/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idejének figyelembevételével alakíthat. Egy játékos formát ad neki a pontgyűjtő füzet, amiben igazolhatják a résztvevő párok, hogy mit teljesítettek a kínálatból az adott héten, a nyereményük pedig éppen az egymással eltöltött idő, amire a hétköznapokban olyan kevés alkalom nyílik manapság. A részvételt az egyesület oklevéllel is jutalmazza.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>A programok: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1. Beszélgetős, egymásra figyelős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Egyetek meg egy </w:t>
      </w:r>
      <w:r>
        <w:rPr>
          <w:rFonts w:ascii="Arial" w:eastAsia="Times New Roman" w:hAnsi="Arial" w:cs="Arial"/>
          <w:color w:val="333333"/>
          <w:sz w:val="24"/>
          <w:szCs w:val="24"/>
        </w:rPr>
        <w:t>finom süteményt a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 cukrászdában. </w:t>
      </w:r>
      <w:r>
        <w:rPr>
          <w:rFonts w:ascii="Arial" w:eastAsia="Times New Roman" w:hAnsi="Arial" w:cs="Arial"/>
          <w:color w:val="333333"/>
          <w:sz w:val="24"/>
          <w:szCs w:val="24"/>
        </w:rPr>
        <w:t>Beszélgessetek és érezzétek jól magatokat.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A hely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családias kellemes légkörével és ízletes süteményeivel jó alapot biztosítanak ehhez a kellemes élményhez.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Ajánlott hely: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A: Pataki cukrászda Érden, ahol a kártya felmutatása mellett 1 sütemény áráért 2 sütit kapnak a házaspárok. </w:t>
      </w:r>
    </w:p>
    <w:p w:rsidR="00B93AA2" w:rsidRPr="00975665" w:rsidRDefault="00B93AA2" w:rsidP="00B93AA2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B: </w:t>
      </w:r>
      <w:bookmarkStart w:id="1" w:name="_Hlk504249212"/>
      <w:r w:rsidRPr="00975665">
        <w:rPr>
          <w:rFonts w:ascii="Arial" w:eastAsia="Times New Roman" w:hAnsi="Arial" w:cs="Arial"/>
          <w:color w:val="333333"/>
          <w:sz w:val="24"/>
          <w:szCs w:val="24"/>
        </w:rPr>
        <w:fldChar w:fldCharType="begin"/>
      </w:r>
      <w:r w:rsidRPr="00975665">
        <w:rPr>
          <w:rFonts w:ascii="Arial" w:eastAsia="Times New Roman" w:hAnsi="Arial" w:cs="Arial"/>
          <w:color w:val="333333"/>
          <w:sz w:val="24"/>
          <w:szCs w:val="24"/>
        </w:rPr>
        <w:instrText xml:space="preserve"> HYPERLINK "https://www.facebook.com/budaorsijokenyer/?hc_ref=ARTNj_s9MK-eloSv7G7LNoGtFQ85gwiHo8DVzAIqL3tdvY90dhqYNp6aRiCIMfn78H8&amp;fref=nf" </w:instrText>
      </w:r>
      <w:r w:rsidRPr="00975665">
        <w:rPr>
          <w:rFonts w:ascii="Arial" w:eastAsia="Times New Roman" w:hAnsi="Arial" w:cs="Arial"/>
          <w:color w:val="333333"/>
          <w:sz w:val="24"/>
          <w:szCs w:val="24"/>
        </w:rPr>
        <w:fldChar w:fldCharType="separate"/>
      </w:r>
      <w:r w:rsidRPr="00975665">
        <w:rPr>
          <w:rFonts w:ascii="Arial" w:eastAsia="Times New Roman" w:hAnsi="Arial" w:cs="Arial"/>
          <w:color w:val="333333"/>
          <w:sz w:val="24"/>
          <w:szCs w:val="24"/>
        </w:rPr>
        <w:t xml:space="preserve">Budaörsi Jókenyér Pékség és </w:t>
      </w:r>
      <w:proofErr w:type="spellStart"/>
      <w:r w:rsidRPr="00975665">
        <w:rPr>
          <w:rFonts w:ascii="Arial" w:eastAsia="Times New Roman" w:hAnsi="Arial" w:cs="Arial"/>
          <w:color w:val="333333"/>
          <w:sz w:val="24"/>
          <w:szCs w:val="24"/>
        </w:rPr>
        <w:t>Delicatesse</w:t>
      </w:r>
      <w:proofErr w:type="spellEnd"/>
      <w:r w:rsidRPr="00975665">
        <w:rPr>
          <w:rFonts w:ascii="Arial" w:eastAsia="Times New Roman" w:hAnsi="Arial" w:cs="Arial"/>
          <w:color w:val="333333"/>
          <w:sz w:val="24"/>
          <w:szCs w:val="24"/>
        </w:rPr>
        <w:fldChar w:fldCharType="end"/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r w:rsidRPr="009756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Szabadság út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100) Itt egy csésze kávé vagy kapucsínó áráért 2 csészével kaptok)</w:t>
      </w:r>
      <w:bookmarkEnd w:id="1"/>
    </w:p>
    <w:p w:rsidR="00B93AA2" w:rsidRPr="00D92AF9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 w:rsidRPr="00C13A11">
        <w:rPr>
          <w:rFonts w:ascii="Arial" w:eastAsia="Times New Roman" w:hAnsi="Arial" w:cs="Arial"/>
          <w:b/>
          <w:color w:val="333333"/>
          <w:sz w:val="24"/>
          <w:szCs w:val="24"/>
        </w:rPr>
        <w:t>2</w:t>
      </w:r>
      <w:r w:rsidRPr="00C13A11">
        <w:rPr>
          <w:rFonts w:ascii="Arial" w:eastAsia="Times New Roman" w:hAnsi="Arial" w:cs="Arial"/>
          <w:b/>
          <w:bCs/>
          <w:color w:val="333333"/>
          <w:sz w:val="27"/>
          <w:szCs w:val="27"/>
        </w:rPr>
        <w:t>.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Egy séta, mely több, mint mozgás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A felszedett szénhidrátokat pedig remekül lemozoghatjuk egy sétával.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Erre ideális a városunk, hisz sok autósok számára kevésbé jól járható utca biztosítja a kellemes sétát. 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Teljesen ingyenes program, nem kell hozzá más, csak te meg ő és egy </w:t>
      </w:r>
      <w:r>
        <w:rPr>
          <w:rFonts w:ascii="Arial" w:eastAsia="Times New Roman" w:hAnsi="Arial" w:cs="Arial"/>
          <w:color w:val="333333"/>
          <w:sz w:val="24"/>
          <w:szCs w:val="24"/>
        </w:rPr>
        <w:t>elhatározás.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 A helyszín tetszőleges, kinek-kinek lakóhelye, kedve és ízlése szerint.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Itt egy készített szelfivel(fénykép) lehet igazolást szerezni.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lastRenderedPageBreak/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3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. Egy 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színdarab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Kellemes szellemi táplálék egy jó színdarab.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 következő helyeken tudtok kedvezményes jegyeket szerezni: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A: NOE kultúra napi információi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B: </w:t>
      </w:r>
      <w:hyperlink r:id="rId7" w:history="1">
        <w:r w:rsidRPr="00EC755B">
          <w:rPr>
            <w:rStyle w:val="Hiperhivatkozs"/>
            <w:rFonts w:ascii="Arial" w:eastAsia="Times New Roman" w:hAnsi="Arial" w:cs="Arial"/>
            <w:sz w:val="24"/>
            <w:szCs w:val="24"/>
          </w:rPr>
          <w:t>https://www.maesteszinhaz.hu</w:t>
        </w:r>
      </w:hyperlink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4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. Egy koncert</w:t>
      </w:r>
    </w:p>
    <w:p w:rsidR="00B93AA2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A dal, a zene 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testet lelket építő, szépítő. </w:t>
      </w:r>
    </w:p>
    <w:p w:rsidR="00B93AA2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Ajánlat:</w:t>
      </w:r>
    </w:p>
    <w:p w:rsidR="00B93AA2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A: NOE kultúra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B: 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5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. Egy kirándulás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Ez már több, mint egy séta. Hosszabb, tervezett, de igen romantikus program, mely</w:t>
      </w:r>
      <w:r w:rsidR="0034022D">
        <w:rPr>
          <w:rFonts w:ascii="Arial" w:eastAsia="Times New Roman" w:hAnsi="Arial" w:cs="Arial"/>
          <w:color w:val="333333"/>
          <w:sz w:val="24"/>
          <w:szCs w:val="24"/>
        </w:rPr>
        <w:t>en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kulináris élményekkel fokozható az élmény.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Itt a kirándulá</w:t>
      </w:r>
      <w:r w:rsidR="0034022D">
        <w:rPr>
          <w:rFonts w:ascii="Arial" w:eastAsia="Times New Roman" w:hAnsi="Arial" w:cs="Arial"/>
          <w:color w:val="333333"/>
          <w:sz w:val="24"/>
          <w:szCs w:val="24"/>
        </w:rPr>
        <w:t>son résztvevők egy fénykép készí</w:t>
      </w:r>
      <w:r>
        <w:rPr>
          <w:rFonts w:ascii="Arial" w:eastAsia="Times New Roman" w:hAnsi="Arial" w:cs="Arial"/>
          <w:color w:val="333333"/>
          <w:sz w:val="24"/>
          <w:szCs w:val="24"/>
        </w:rPr>
        <w:t>tésével tudnak igazolást szerezni.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6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. Egy 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délután a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welnesben</w:t>
      </w:r>
      <w:proofErr w:type="spellEnd"/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 hideg nyirkos napokon a nyarat csemp</w:t>
      </w:r>
      <w:r w:rsidR="0034022D">
        <w:rPr>
          <w:rFonts w:ascii="Arial" w:eastAsia="Times New Roman" w:hAnsi="Arial" w:cs="Arial"/>
          <w:color w:val="333333"/>
          <w:sz w:val="24"/>
          <w:szCs w:val="24"/>
        </w:rPr>
        <w:t>észi be az életünkbe.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 Bármelyik szóba jöhet. Egy frissítő úszás, pihentető </w:t>
      </w:r>
      <w:r>
        <w:rPr>
          <w:rFonts w:ascii="Arial" w:eastAsia="Times New Roman" w:hAnsi="Arial" w:cs="Arial"/>
          <w:color w:val="333333"/>
          <w:sz w:val="24"/>
          <w:szCs w:val="24"/>
        </w:rPr>
        <w:t>jakuzzi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relaxáló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szauna…..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>. Kell ennél kellemesebb kikapcsolódás</w:t>
      </w:r>
      <w:r>
        <w:rPr>
          <w:rFonts w:ascii="Arial" w:eastAsia="Times New Roman" w:hAnsi="Arial" w:cs="Arial"/>
          <w:color w:val="333333"/>
          <w:sz w:val="24"/>
          <w:szCs w:val="24"/>
        </w:rPr>
        <w:t>?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Kiemelt ajánlat: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Érdi aréna ahol 30% kedvezményt kapnak a NOE kártyát bemutató házaspárok.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7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. Egy tánc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Találkozzunk egy laza, zenés estén, ahol a táncé a főszerep. A gyakorlásban tánctanár is segíti a párokat.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 Amíg gyakorlunk, kénytelenek vagyunk egymás kezét fogni, egymás szemébe nézni, vagyis együtt lenni. Egy táncórán nagy a kísértés egy kiadós veszekedésre (Ki rontotta el már megint a lépést?), de ha ügyesek vagyunk, erősödő intimitással hagyjuk el a táncparkettet.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Itt Ági+ÉVI keressetek ajánlást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8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. Egy baráti összejövetel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A minőségi időbe nem csak a szigorúan kettesben töltött órák számítanak bele, hanem azok az alkalmak is, amikor közös élményeket gyűjtünk, és párként vagyunk jelen egy társaságban.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Fényképes igazolás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 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9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. Egy mozi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lastRenderedPageBreak/>
        <w:t xml:space="preserve">Egy igazán szívből röhögős filmet ajánlanék. Semmi művészet, semmi emelkedettség, </w:t>
      </w:r>
      <w:r>
        <w:rPr>
          <w:rFonts w:ascii="Arial" w:eastAsia="Times New Roman" w:hAnsi="Arial" w:cs="Arial"/>
          <w:color w:val="333333"/>
          <w:sz w:val="24"/>
          <w:szCs w:val="24"/>
        </w:rPr>
        <w:t>csak tömény szívderítő vidámság, de ha inkább a romantika a vonzóbb, ám legyen. A döntés a Ti kezetekben van.</w:t>
      </w: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Mozijegy az igazolás</w:t>
      </w:r>
    </w:p>
    <w:p w:rsidR="00B93AA2" w:rsidRPr="00FE40ED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93AA2" w:rsidRPr="00FE40ED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10</w:t>
      </w:r>
      <w:r w:rsidRPr="00FE40ED">
        <w:rPr>
          <w:rFonts w:ascii="Arial" w:eastAsia="Times New Roman" w:hAnsi="Arial" w:cs="Arial"/>
          <w:b/>
          <w:bCs/>
          <w:color w:val="333333"/>
          <w:sz w:val="27"/>
          <w:szCs w:val="27"/>
        </w:rPr>
        <w:t>. Egy játék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A közös játék felszabadít, ám a szabályaival mégis mederbe terel. Egy önismereti társasjátékot, az </w:t>
      </w:r>
      <w:proofErr w:type="spellStart"/>
      <w:r w:rsidRPr="00FE40ED">
        <w:rPr>
          <w:rFonts w:ascii="Arial" w:eastAsia="Times New Roman" w:hAnsi="Arial" w:cs="Arial"/>
          <w:color w:val="333333"/>
          <w:sz w:val="24"/>
          <w:szCs w:val="24"/>
        </w:rPr>
        <w:t>Identityt</w:t>
      </w:r>
      <w:proofErr w:type="spellEnd"/>
      <w:r w:rsidRPr="00FE40ED">
        <w:rPr>
          <w:rFonts w:ascii="Arial" w:eastAsia="Times New Roman" w:hAnsi="Arial" w:cs="Arial"/>
          <w:color w:val="333333"/>
          <w:sz w:val="24"/>
          <w:szCs w:val="24"/>
        </w:rPr>
        <w:t xml:space="preserve"> ajánlanám a figyelmetekbe, amely lehetőséget biztosít arra, hogy biztonságot adó légkörben tudjatok beszélni a problémáitokról, terveitekről.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Február 13 és 15-én a parkvárosi baptista imaházban 16-20 óra között felnőtteknek szóló vidám társasjátékokkal várunk benneteket. Igazolás a helyszínen.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5C0798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11</w:t>
      </w:r>
      <w:r w:rsidRPr="005C0798">
        <w:rPr>
          <w:rFonts w:ascii="Arial" w:eastAsia="Times New Roman" w:hAnsi="Arial" w:cs="Arial"/>
          <w:b/>
          <w:bCs/>
          <w:color w:val="333333"/>
          <w:sz w:val="27"/>
          <w:szCs w:val="27"/>
        </w:rPr>
        <w:t>. Meglepetés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Mindenkinek jól esik, ha észrevesszük, hogy a másik gondol ránk. Lepjük meg párunkat! – virágcsokor, egy sms, egy levél, egy finom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>kávé….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1</w:t>
      </w:r>
      <w:r w:rsidRPr="008D3CEF">
        <w:rPr>
          <w:rFonts w:ascii="Arial" w:eastAsia="Times New Roman" w:hAnsi="Arial" w:cs="Arial"/>
          <w:b/>
          <w:bCs/>
          <w:color w:val="333333"/>
          <w:sz w:val="27"/>
          <w:szCs w:val="27"/>
        </w:rPr>
        <w:t>2.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Papi, lelkészi áldás beszélgetés: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A: A Késői Eső Gyülekezetben 18-án 10. 00 órától istentisztelet a házasság jegyében. A végén Pásztori áldás a pároknak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B: Szerdán 17:30 postástelepi templomban beszélgetéssel egybekötött imalehetőség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Nagy Erikát kell felhívni mert ő igért virágosokat.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Kávéhoz ajánlás: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A: </w:t>
      </w:r>
      <w:hyperlink r:id="rId8" w:history="1">
        <w:r w:rsidRPr="00975665">
          <w:rPr>
            <w:rFonts w:ascii="Arial" w:eastAsia="Times New Roman" w:hAnsi="Arial" w:cs="Arial"/>
            <w:color w:val="333333"/>
            <w:sz w:val="24"/>
            <w:szCs w:val="24"/>
          </w:rPr>
          <w:t xml:space="preserve">Budaörsi Jókenyér Pékség és </w:t>
        </w:r>
        <w:proofErr w:type="spellStart"/>
        <w:r w:rsidRPr="00975665">
          <w:rPr>
            <w:rFonts w:ascii="Arial" w:eastAsia="Times New Roman" w:hAnsi="Arial" w:cs="Arial"/>
            <w:color w:val="333333"/>
            <w:sz w:val="24"/>
            <w:szCs w:val="24"/>
          </w:rPr>
          <w:t>Delicatesse</w:t>
        </w:r>
        <w:proofErr w:type="spellEnd"/>
      </w:hyperlink>
      <w:r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r w:rsidRPr="009756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Szabadság út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100) Itt egy csésze kávé vagy kapucsínó áráért 2 csészével kaptok)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5C0798" w:rsidRDefault="00B93AA2" w:rsidP="00B93AA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13</w:t>
      </w:r>
      <w:r w:rsidRPr="005C0798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. In </w:t>
      </w:r>
      <w:proofErr w:type="spellStart"/>
      <w:r w:rsidRPr="005C0798">
        <w:rPr>
          <w:rFonts w:ascii="Arial" w:eastAsia="Times New Roman" w:hAnsi="Arial" w:cs="Arial"/>
          <w:b/>
          <w:bCs/>
          <w:color w:val="333333"/>
          <w:sz w:val="27"/>
          <w:szCs w:val="27"/>
        </w:rPr>
        <w:t>vino</w:t>
      </w:r>
      <w:proofErr w:type="spellEnd"/>
      <w:r w:rsidRPr="005C0798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</w:t>
      </w:r>
      <w:proofErr w:type="spellStart"/>
      <w:r w:rsidRPr="005C0798">
        <w:rPr>
          <w:rFonts w:ascii="Arial" w:eastAsia="Times New Roman" w:hAnsi="Arial" w:cs="Arial"/>
          <w:b/>
          <w:bCs/>
          <w:color w:val="333333"/>
          <w:sz w:val="27"/>
          <w:szCs w:val="27"/>
        </w:rPr>
        <w:t>veritas</w:t>
      </w:r>
      <w:proofErr w:type="spellEnd"/>
      <w:r w:rsidRPr="005C0798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 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Program-soroz</w:t>
      </w:r>
      <w:r w:rsidR="0034022D">
        <w:rPr>
          <w:rFonts w:ascii="Arial" w:eastAsia="Times New Roman" w:hAnsi="Arial" w:cs="Arial"/>
          <w:color w:val="333333"/>
          <w:sz w:val="24"/>
          <w:szCs w:val="24"/>
        </w:rPr>
        <w:t>atunk záró találkozója egy borkó</w:t>
      </w:r>
      <w:r>
        <w:rPr>
          <w:rFonts w:ascii="Arial" w:eastAsia="Times New Roman" w:hAnsi="Arial" w:cs="Arial"/>
          <w:color w:val="333333"/>
          <w:sz w:val="24"/>
          <w:szCs w:val="24"/>
        </w:rPr>
        <w:t>stoló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B93AA2" w:rsidRPr="0082391F" w:rsidRDefault="00B93AA2" w:rsidP="00B93A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82391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Meghívó a </w:t>
      </w:r>
      <w:proofErr w:type="spellStart"/>
      <w:r w:rsidRPr="0082391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Vojtek</w:t>
      </w:r>
      <w:proofErr w:type="spellEnd"/>
      <w:r w:rsidRPr="0082391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pincészet borkóstolójára!</w:t>
      </w:r>
      <w:r w:rsidRPr="0082391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br/>
        <w:t>(2018-02-16)</w:t>
      </w:r>
    </w:p>
    <w:p w:rsidR="00B93AA2" w:rsidRPr="0082391F" w:rsidRDefault="00B93AA2" w:rsidP="00B9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Nagy örömmel hívjuk meg Önt és kedves barátait a villányi VOJTEK PINCE borbemutatójára, melyet </w:t>
      </w:r>
      <w:proofErr w:type="spellStart"/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Vojtek</w:t>
      </w:r>
      <w:proofErr w:type="spellEnd"/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Balázs borász tart a Borháló Érd-Diósdi üzletünkben.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kóstoló időpontja: 2018. február 16. péntek, 19 óra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kóstoló helyszíne: Érd, </w:t>
      </w:r>
      <w:hyperlink r:id="rId9" w:history="1">
        <w:r w:rsidRPr="008239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2030 Balatoni út 59. (a</w:t>
        </w:r>
      </w:hyperlink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 Pataki cukrászda mellett)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Számítunk rá, hogy Ön is ott lesz!  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Borkóstoló sor a következő: </w:t>
      </w:r>
    </w:p>
    <w:p w:rsidR="00B93AA2" w:rsidRPr="0082391F" w:rsidRDefault="00B93AA2" w:rsidP="00B93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Rosé</w:t>
      </w:r>
      <w:proofErr w:type="spellEnd"/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2017</w:t>
      </w:r>
    </w:p>
    <w:p w:rsidR="00B93AA2" w:rsidRPr="0082391F" w:rsidRDefault="00B93AA2" w:rsidP="00B93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Portugieser</w:t>
      </w:r>
      <w:proofErr w:type="spellEnd"/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2016 </w:t>
      </w:r>
    </w:p>
    <w:p w:rsidR="00B93AA2" w:rsidRPr="0082391F" w:rsidRDefault="00B93AA2" w:rsidP="00B93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Olaszrizling  2016 </w:t>
      </w:r>
    </w:p>
    <w:p w:rsidR="00B93AA2" w:rsidRPr="0082391F" w:rsidRDefault="00B93AA2" w:rsidP="00B93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Cabernet Cuvée  2012</w:t>
      </w:r>
    </w:p>
    <w:p w:rsidR="00B93AA2" w:rsidRPr="0082391F" w:rsidRDefault="00B93AA2" w:rsidP="00B93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Cabernet Franc 2012 </w:t>
      </w:r>
    </w:p>
    <w:p w:rsidR="00B93AA2" w:rsidRPr="0082391F" w:rsidRDefault="00B93AA2" w:rsidP="00B93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Illetve pince különlegességek.</w:t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Borkóstolónkon ezúttal is finom falatkákkal kísérjük a felkínált borokat. 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részvétel belépőhöz kötött, melynek összege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t>500 Ft.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/Fő</w:t>
      </w: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Az üzlet befogadóképessége korlátozott, legfeljebb 30 </w:t>
      </w:r>
      <w:r w:rsidR="0034022D">
        <w:rPr>
          <w:rFonts w:ascii="Times New Roman" w:eastAsia="Times New Roman" w:hAnsi="Times New Roman" w:cs="Times New Roman"/>
          <w:sz w:val="24"/>
          <w:szCs w:val="24"/>
          <w:lang w:eastAsia="hu-HU"/>
        </w:rPr>
        <w:t>fő, ezért ide minél előbb visszajelzést</w:t>
      </w:r>
    </w:p>
    <w:p w:rsidR="0034022D" w:rsidRDefault="0034022D" w:rsidP="00B93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kell kérni a tagság részéről!</w:t>
      </w:r>
    </w:p>
    <w:p w:rsidR="00B93AA2" w:rsidRPr="0034022D" w:rsidRDefault="00B93AA2" w:rsidP="00340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91F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B93AA2" w:rsidRDefault="00B93AA2" w:rsidP="00B93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D7DD2" w:rsidRDefault="00837AB2" w:rsidP="0034022D">
      <w:r>
        <w:t>3.</w:t>
      </w:r>
      <w:r w:rsidRPr="0034022D">
        <w:rPr>
          <w:b/>
        </w:rPr>
        <w:t>pont</w:t>
      </w:r>
      <w:r w:rsidR="00234B92">
        <w:t>:</w:t>
      </w:r>
      <w:r>
        <w:t xml:space="preserve"> </w:t>
      </w:r>
      <w:r w:rsidR="00FB20E6">
        <w:t xml:space="preserve">Állapotjelentés </w:t>
      </w:r>
      <w:r w:rsidR="003B64C6">
        <w:t>a tavalyi önkéntes órákról.</w:t>
      </w:r>
    </w:p>
    <w:p w:rsidR="00837AB2" w:rsidRDefault="00234B92" w:rsidP="00837AB2">
      <w:pPr>
        <w:pStyle w:val="Listaszerbekezds"/>
      </w:pPr>
      <w:r>
        <w:t xml:space="preserve"> A további megkereséseket a körzetvezetők intézik,</w:t>
      </w:r>
      <w:r w:rsidR="002D7DD2">
        <w:t xml:space="preserve"> a listát átadni </w:t>
      </w:r>
      <w:proofErr w:type="spellStart"/>
      <w:r w:rsidR="002D7DD2">
        <w:t>Riszterer</w:t>
      </w:r>
      <w:proofErr w:type="spellEnd"/>
      <w:r w:rsidR="002D7DD2">
        <w:t xml:space="preserve"> Ágin</w:t>
      </w:r>
      <w:r>
        <w:t>ak.</w:t>
      </w:r>
    </w:p>
    <w:p w:rsidR="003B64C6" w:rsidRDefault="003B64C6" w:rsidP="00837AB2">
      <w:pPr>
        <w:pStyle w:val="Listaszerbekezds"/>
      </w:pPr>
      <w:r>
        <w:t>Kiírni az idei tagdíjbefizetésről az adatokat.</w:t>
      </w:r>
    </w:p>
    <w:p w:rsidR="003B64C6" w:rsidRDefault="003B64C6" w:rsidP="00837AB2">
      <w:pPr>
        <w:pStyle w:val="Listaszerbekezds"/>
      </w:pPr>
    </w:p>
    <w:p w:rsidR="00633F06" w:rsidRDefault="00633F06" w:rsidP="00837AB2">
      <w:pPr>
        <w:pStyle w:val="Listaszerbekezds"/>
      </w:pPr>
      <w:r>
        <w:t>A 2017-évi beszámolót elkészíteni, és ezt a honlapra is feltölteni, hogy lehessen látni, mit nyújt az egyesület a 4 óra közösségi munkáért cserébe.</w:t>
      </w:r>
    </w:p>
    <w:p w:rsidR="00633F06" w:rsidRDefault="00633F06" w:rsidP="00837AB2">
      <w:pPr>
        <w:pStyle w:val="Listaszerbekezds"/>
      </w:pPr>
    </w:p>
    <w:p w:rsidR="002D7DD2" w:rsidRDefault="002D7DD2" w:rsidP="002D7DD2">
      <w:pPr>
        <w:ind w:left="360"/>
      </w:pPr>
      <w:r>
        <w:t>4.</w:t>
      </w:r>
      <w:proofErr w:type="gramStart"/>
      <w:r w:rsidR="00633F06" w:rsidRPr="002D7DD2">
        <w:rPr>
          <w:b/>
        </w:rPr>
        <w:t>pont</w:t>
      </w:r>
      <w:r>
        <w:t xml:space="preserve">: </w:t>
      </w:r>
      <w:r w:rsidR="00633F06">
        <w:t xml:space="preserve"> az</w:t>
      </w:r>
      <w:proofErr w:type="gramEnd"/>
      <w:r w:rsidR="00633F06">
        <w:t xml:space="preserve"> új kedvezményeket adó cégekkel kapcsolatos teendők. </w:t>
      </w:r>
    </w:p>
    <w:p w:rsidR="00633F06" w:rsidRDefault="00633F06" w:rsidP="002D7DD2">
      <w:pPr>
        <w:ind w:left="360"/>
      </w:pPr>
      <w:r>
        <w:t>Megérkeztek a szerződések, és a hozzá tartozó kártyák. erről a sajtót tájékoztatni.</w:t>
      </w:r>
    </w:p>
    <w:p w:rsidR="008B35C2" w:rsidRDefault="008B35C2" w:rsidP="002D7DD2">
      <w:pPr>
        <w:ind w:left="360"/>
      </w:pPr>
      <w:r w:rsidRPr="002D7DD2">
        <w:rPr>
          <w:u w:val="single"/>
        </w:rPr>
        <w:t xml:space="preserve">A meglévő cégek </w:t>
      </w:r>
      <w:r w:rsidR="00511EC1" w:rsidRPr="002D7DD2">
        <w:rPr>
          <w:u w:val="single"/>
        </w:rPr>
        <w:t>adatait digitalizálva tegyük el</w:t>
      </w:r>
      <w:r w:rsidR="00511EC1">
        <w:t>.</w:t>
      </w:r>
    </w:p>
    <w:p w:rsidR="00234B92" w:rsidRDefault="00234B92" w:rsidP="00234B92">
      <w:pPr>
        <w:ind w:left="360"/>
      </w:pPr>
    </w:p>
    <w:p w:rsidR="00234B92" w:rsidRDefault="002D7DD2" w:rsidP="002D7DD2">
      <w:pPr>
        <w:pStyle w:val="Listaszerbekezds"/>
        <w:numPr>
          <w:ilvl w:val="0"/>
          <w:numId w:val="3"/>
        </w:numPr>
      </w:pPr>
      <w:proofErr w:type="gramStart"/>
      <w:r w:rsidRPr="002D7DD2">
        <w:rPr>
          <w:b/>
        </w:rPr>
        <w:t>Pont</w:t>
      </w:r>
      <w:r>
        <w:t>:</w:t>
      </w:r>
      <w:r w:rsidR="00234B92">
        <w:t>A</w:t>
      </w:r>
      <w:proofErr w:type="gramEnd"/>
      <w:r w:rsidR="00234B92">
        <w:t xml:space="preserve"> jelenlegi adminisztrátori feladatokat ellátó fizetett alkalmazottja az egyesületnek </w:t>
      </w:r>
      <w:r>
        <w:t xml:space="preserve">–Bódizs Éva </w:t>
      </w:r>
      <w:r w:rsidR="00234B92">
        <w:t xml:space="preserve">2018 májusig vállalja a feladatát. </w:t>
      </w:r>
      <w:r w:rsidR="00234B92" w:rsidRPr="002D7DD2">
        <w:rPr>
          <w:u w:val="single"/>
        </w:rPr>
        <w:t>keresni kell a helyére egy embert, aki vállalja a napi 4 órás munkát.</w:t>
      </w:r>
    </w:p>
    <w:p w:rsidR="00B42625" w:rsidRDefault="00B42625" w:rsidP="00B42625">
      <w:pPr>
        <w:ind w:left="360"/>
      </w:pPr>
    </w:p>
    <w:p w:rsidR="006B143C" w:rsidRDefault="006B143C" w:rsidP="00081004">
      <w:pPr>
        <w:pStyle w:val="Listaszerbekezds"/>
      </w:pPr>
    </w:p>
    <w:p w:rsidR="00590D77" w:rsidRDefault="00590D77" w:rsidP="00590D77"/>
    <w:p w:rsidR="00590D77" w:rsidRDefault="00590D77" w:rsidP="00081004">
      <w:pPr>
        <w:pStyle w:val="Listaszerbekezds"/>
      </w:pPr>
    </w:p>
    <w:p w:rsidR="00081004" w:rsidRDefault="00081004" w:rsidP="00081004">
      <w:pPr>
        <w:pStyle w:val="Listaszerbekezds"/>
      </w:pPr>
    </w:p>
    <w:p w:rsidR="00454FE8" w:rsidRDefault="00454FE8" w:rsidP="00081004">
      <w:pPr>
        <w:pStyle w:val="Listaszerbekezds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</w:t>
      </w:r>
    </w:p>
    <w:p w:rsidR="00454FE8" w:rsidRDefault="00454FE8" w:rsidP="00454FE8">
      <w:pPr>
        <w:rPr>
          <w:b/>
          <w:sz w:val="36"/>
          <w:szCs w:val="36"/>
        </w:rPr>
      </w:pPr>
    </w:p>
    <w:p w:rsidR="00454FE8" w:rsidRDefault="00454FE8" w:rsidP="00454FE8">
      <w:pPr>
        <w:rPr>
          <w:b/>
          <w:sz w:val="36"/>
          <w:szCs w:val="36"/>
        </w:rPr>
      </w:pPr>
    </w:p>
    <w:p w:rsidR="00081004" w:rsidRPr="00454FE8" w:rsidRDefault="00454FE8" w:rsidP="00454FE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</w:t>
      </w:r>
      <w:r w:rsidR="00E4145E" w:rsidRPr="00454FE8">
        <w:rPr>
          <w:b/>
          <w:sz w:val="36"/>
          <w:szCs w:val="36"/>
        </w:rPr>
        <w:t xml:space="preserve"> Határozat</w:t>
      </w:r>
    </w:p>
    <w:p w:rsidR="00E4145E" w:rsidRDefault="00E4145E" w:rsidP="00081004">
      <w:pPr>
        <w:pStyle w:val="Listaszerbekezds"/>
        <w:rPr>
          <w:b/>
          <w:sz w:val="36"/>
          <w:szCs w:val="36"/>
        </w:rPr>
      </w:pPr>
    </w:p>
    <w:p w:rsidR="00E4145E" w:rsidRDefault="00E4145E" w:rsidP="00081004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Az egyesületbe újra felvételét kérő </w:t>
      </w:r>
      <w:proofErr w:type="spellStart"/>
      <w:r>
        <w:rPr>
          <w:sz w:val="28"/>
          <w:szCs w:val="28"/>
        </w:rPr>
        <w:t>Bilski</w:t>
      </w:r>
      <w:proofErr w:type="spellEnd"/>
      <w:r>
        <w:rPr>
          <w:sz w:val="28"/>
          <w:szCs w:val="28"/>
        </w:rPr>
        <w:t xml:space="preserve"> család a mai ülésre nem tudott lejönni, felvételéről a vezetőség a következő ülésen dönt.</w:t>
      </w:r>
    </w:p>
    <w:p w:rsidR="0044320C" w:rsidRDefault="0044320C" w:rsidP="00081004">
      <w:pPr>
        <w:pStyle w:val="Listaszerbekezds"/>
        <w:rPr>
          <w:sz w:val="28"/>
          <w:szCs w:val="28"/>
        </w:rPr>
      </w:pPr>
    </w:p>
    <w:p w:rsidR="0044320C" w:rsidRDefault="0044320C" w:rsidP="00081004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A 2018-as évre az egyesület Működési és szakmai pályázatot nyújt be.</w:t>
      </w:r>
    </w:p>
    <w:p w:rsidR="0044320C" w:rsidRPr="00E4145E" w:rsidRDefault="0044320C" w:rsidP="00081004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Ennek fele</w:t>
      </w:r>
      <w:r w:rsidR="00454FE8">
        <w:rPr>
          <w:sz w:val="28"/>
          <w:szCs w:val="28"/>
        </w:rPr>
        <w:t>l</w:t>
      </w:r>
      <w:r>
        <w:rPr>
          <w:sz w:val="28"/>
          <w:szCs w:val="28"/>
        </w:rPr>
        <w:t>őse</w:t>
      </w:r>
      <w:r w:rsidR="00454FE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Bogatin</w:t>
      </w:r>
      <w:proofErr w:type="spellEnd"/>
      <w:r>
        <w:rPr>
          <w:sz w:val="28"/>
          <w:szCs w:val="28"/>
        </w:rPr>
        <w:t xml:space="preserve"> Attila, és Réti Olga.</w:t>
      </w:r>
    </w:p>
    <w:sectPr w:rsidR="0044320C" w:rsidRPr="00E4145E" w:rsidSect="0040790A">
      <w:headerReference w:type="defaul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E1B" w:rsidRDefault="00A16E1B" w:rsidP="0040790A">
      <w:pPr>
        <w:spacing w:after="0" w:line="240" w:lineRule="auto"/>
      </w:pPr>
      <w:r>
        <w:separator/>
      </w:r>
    </w:p>
  </w:endnote>
  <w:endnote w:type="continuationSeparator" w:id="0">
    <w:p w:rsidR="00A16E1B" w:rsidRDefault="00A16E1B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E1B" w:rsidRDefault="00A16E1B" w:rsidP="0040790A">
      <w:pPr>
        <w:spacing w:after="0" w:line="240" w:lineRule="auto"/>
      </w:pPr>
      <w:r>
        <w:separator/>
      </w:r>
    </w:p>
  </w:footnote>
  <w:footnote w:type="continuationSeparator" w:id="0">
    <w:p w:rsidR="00A16E1B" w:rsidRDefault="00A16E1B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AB2" w:rsidRDefault="00837AB2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67678"/>
    <w:multiLevelType w:val="multilevel"/>
    <w:tmpl w:val="7794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4200D"/>
    <w:multiLevelType w:val="hybridMultilevel"/>
    <w:tmpl w:val="49BE6064"/>
    <w:lvl w:ilvl="0" w:tplc="CC96141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93EF8"/>
    <w:multiLevelType w:val="hybridMultilevel"/>
    <w:tmpl w:val="D4AED6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B2AB7"/>
    <w:multiLevelType w:val="hybridMultilevel"/>
    <w:tmpl w:val="CE6A36D4"/>
    <w:lvl w:ilvl="0" w:tplc="9FE4916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04"/>
    <w:rsid w:val="00081004"/>
    <w:rsid w:val="001670A8"/>
    <w:rsid w:val="001D56C3"/>
    <w:rsid w:val="00234B92"/>
    <w:rsid w:val="002D7DD2"/>
    <w:rsid w:val="0034022D"/>
    <w:rsid w:val="003B64C6"/>
    <w:rsid w:val="0040790A"/>
    <w:rsid w:val="0044320C"/>
    <w:rsid w:val="00454FE8"/>
    <w:rsid w:val="00511EC1"/>
    <w:rsid w:val="00575C05"/>
    <w:rsid w:val="00590D77"/>
    <w:rsid w:val="005B4C5C"/>
    <w:rsid w:val="00633F06"/>
    <w:rsid w:val="006B143C"/>
    <w:rsid w:val="007D53FA"/>
    <w:rsid w:val="00837AB2"/>
    <w:rsid w:val="008B35C2"/>
    <w:rsid w:val="008F5A29"/>
    <w:rsid w:val="00A16E1B"/>
    <w:rsid w:val="00A857E3"/>
    <w:rsid w:val="00B42503"/>
    <w:rsid w:val="00B42625"/>
    <w:rsid w:val="00B93AA2"/>
    <w:rsid w:val="00CA1FA9"/>
    <w:rsid w:val="00DD2664"/>
    <w:rsid w:val="00E4145E"/>
    <w:rsid w:val="00FB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A53310-B351-417D-A5DF-2F5FEDB1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8100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08100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93A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budaorsijokenyer/?hc_ref=ARTNj_s9MK-eloSv7G7LNoGtFQ85gwiHo8DVzAIqL3tdvY90dhqYNp6aRiCIMfn78H8&amp;fref=n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esteszinhaz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ps.google.com/?q=2030+Balatoni+%C3%BAt+59.+(a&amp;entry=gmail&amp;source=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0</TotalTime>
  <Pages>6</Pages>
  <Words>1071</Words>
  <Characters>7390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bogi</cp:lastModifiedBy>
  <cp:revision>2</cp:revision>
  <dcterms:created xsi:type="dcterms:W3CDTF">2018-01-22T19:19:00Z</dcterms:created>
  <dcterms:modified xsi:type="dcterms:W3CDTF">2018-01-22T19:19:00Z</dcterms:modified>
</cp:coreProperties>
</file>