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41B2" w:rsidRDefault="008D41B2" w:rsidP="008D41B2">
      <w:bookmarkStart w:id="0" w:name="_GoBack"/>
      <w:bookmarkEnd w:id="0"/>
      <w:r>
        <w:t xml:space="preserve">                                                                           Jegyzőkönyv</w:t>
      </w:r>
    </w:p>
    <w:p w:rsidR="008D41B2" w:rsidRDefault="008D41B2" w:rsidP="008D41B2"/>
    <w:p w:rsidR="008D41B2" w:rsidRDefault="008D41B2" w:rsidP="008D41B2">
      <w:r>
        <w:t>2017.12.12</w:t>
      </w:r>
    </w:p>
    <w:p w:rsidR="008D41B2" w:rsidRDefault="008D41B2" w:rsidP="008D41B2">
      <w:r>
        <w:t>Érd, Jenő u 15-19</w:t>
      </w:r>
    </w:p>
    <w:p w:rsidR="008D41B2" w:rsidRDefault="00C5712E" w:rsidP="008D41B2">
      <w:r>
        <w:t>A megjelentek köszöntése, az új családok bemutatkozása.</w:t>
      </w:r>
    </w:p>
    <w:p w:rsidR="008D41B2" w:rsidRPr="00C369FA" w:rsidRDefault="008D41B2" w:rsidP="008D41B2">
      <w:pPr>
        <w:rPr>
          <w:b/>
        </w:rPr>
      </w:pPr>
    </w:p>
    <w:p w:rsidR="008D41B2" w:rsidRDefault="00C369FA" w:rsidP="008D41B2">
      <w:pPr>
        <w:pStyle w:val="Listaszerbekezds"/>
        <w:numPr>
          <w:ilvl w:val="0"/>
          <w:numId w:val="1"/>
        </w:numPr>
      </w:pPr>
      <w:r w:rsidRPr="00C369FA">
        <w:rPr>
          <w:b/>
        </w:rPr>
        <w:t>Napirendi pont</w:t>
      </w:r>
      <w:r w:rsidR="008D41B2">
        <w:t>: A két megjelent új jelentkezőt egyhangú szavazással megválasztotta a vezetőség.</w:t>
      </w:r>
    </w:p>
    <w:p w:rsidR="008D41B2" w:rsidRDefault="00C369FA" w:rsidP="008D41B2">
      <w:pPr>
        <w:pStyle w:val="Listaszerbekezds"/>
        <w:numPr>
          <w:ilvl w:val="0"/>
          <w:numId w:val="1"/>
        </w:numPr>
      </w:pPr>
      <w:r w:rsidRPr="00C369FA">
        <w:rPr>
          <w:b/>
        </w:rPr>
        <w:t xml:space="preserve">Napirendi </w:t>
      </w:r>
      <w:proofErr w:type="gramStart"/>
      <w:r w:rsidRPr="00C369FA">
        <w:rPr>
          <w:b/>
        </w:rPr>
        <w:t>pont</w:t>
      </w:r>
      <w:r>
        <w:t xml:space="preserve"> :</w:t>
      </w:r>
      <w:r w:rsidR="008D41B2">
        <w:t>Az</w:t>
      </w:r>
      <w:proofErr w:type="gramEnd"/>
      <w:r w:rsidR="008D41B2">
        <w:t xml:space="preserve"> évzáró kérdőív kiértékelése, ennek átbeszélése.</w:t>
      </w:r>
    </w:p>
    <w:p w:rsidR="008D41B2" w:rsidRDefault="008D41B2" w:rsidP="008D41B2">
      <w:pPr>
        <w:pStyle w:val="Listaszerbekezds"/>
      </w:pPr>
    </w:p>
    <w:p w:rsidR="00C369FA" w:rsidRDefault="00C369FA" w:rsidP="00C369FA">
      <w:pPr>
        <w:pStyle w:val="Listaszerbekezds"/>
        <w:numPr>
          <w:ilvl w:val="0"/>
          <w:numId w:val="1"/>
        </w:numPr>
      </w:pPr>
      <w:r w:rsidRPr="00C369FA">
        <w:rPr>
          <w:b/>
        </w:rPr>
        <w:t xml:space="preserve">Napirendi </w:t>
      </w:r>
      <w:proofErr w:type="gramStart"/>
      <w:r w:rsidRPr="00C369FA">
        <w:rPr>
          <w:b/>
        </w:rPr>
        <w:t>pont</w:t>
      </w:r>
      <w:r>
        <w:t xml:space="preserve"> :</w:t>
      </w:r>
      <w:proofErr w:type="gramEnd"/>
    </w:p>
    <w:p w:rsidR="008D41B2" w:rsidRDefault="00C369FA" w:rsidP="00C369FA">
      <w:r>
        <w:t xml:space="preserve">Az adományok </w:t>
      </w:r>
      <w:r w:rsidR="008D41B2">
        <w:t>január első hetében lesznek kiosztva. A hét elején felmérni, kik igénylik, a hé</w:t>
      </w:r>
      <w:r>
        <w:t xml:space="preserve">t végén osztás. Fuvardíj 200 Ft. </w:t>
      </w:r>
      <w:r w:rsidR="008D41B2">
        <w:t xml:space="preserve"> Elszámolási határidő 2018.01.15. Felelős </w:t>
      </w:r>
      <w:proofErr w:type="spellStart"/>
      <w:r w:rsidR="008D41B2">
        <w:t>B.Éva</w:t>
      </w:r>
      <w:proofErr w:type="spellEnd"/>
    </w:p>
    <w:p w:rsidR="008D41B2" w:rsidRDefault="008D41B2" w:rsidP="008D41B2">
      <w:r>
        <w:t xml:space="preserve">4. </w:t>
      </w:r>
      <w:r w:rsidR="00C369FA" w:rsidRPr="00C369FA">
        <w:rPr>
          <w:b/>
        </w:rPr>
        <w:t xml:space="preserve">Napirendi </w:t>
      </w:r>
      <w:proofErr w:type="gramStart"/>
      <w:r w:rsidR="00C369FA" w:rsidRPr="00C369FA">
        <w:rPr>
          <w:b/>
        </w:rPr>
        <w:t>pont</w:t>
      </w:r>
      <w:r w:rsidR="00C369FA">
        <w:t xml:space="preserve"> :</w:t>
      </w:r>
      <w:proofErr w:type="gramEnd"/>
      <w:r w:rsidR="00C369FA">
        <w:t xml:space="preserve"> </w:t>
      </w:r>
      <w:r>
        <w:t>Pályázatok áttekintése</w:t>
      </w:r>
      <w:r w:rsidR="00C369FA">
        <w:t>,  új pályázatok, lehetőségek. N</w:t>
      </w:r>
      <w:r>
        <w:t xml:space="preserve">yertes pályázatokkal kapcsolatos teendők: Olga csinált erre kalkulációt. </w:t>
      </w:r>
    </w:p>
    <w:p w:rsidR="008D41B2" w:rsidRDefault="008D41B2" w:rsidP="008D41B2">
      <w:r>
        <w:t xml:space="preserve">5. </w:t>
      </w:r>
      <w:r w:rsidR="00C369FA" w:rsidRPr="00C369FA">
        <w:rPr>
          <w:b/>
        </w:rPr>
        <w:t xml:space="preserve">Napirendi </w:t>
      </w:r>
      <w:proofErr w:type="gramStart"/>
      <w:r w:rsidR="00C369FA" w:rsidRPr="00C369FA">
        <w:rPr>
          <w:b/>
        </w:rPr>
        <w:t>pont</w:t>
      </w:r>
      <w:r w:rsidR="00C369FA">
        <w:t xml:space="preserve"> :</w:t>
      </w:r>
      <w:r>
        <w:t>Honlap</w:t>
      </w:r>
      <w:proofErr w:type="gramEnd"/>
      <w:r>
        <w:t xml:space="preserve"> elindítása.</w:t>
      </w:r>
    </w:p>
    <w:p w:rsidR="008D41B2" w:rsidRDefault="008D41B2" w:rsidP="008D41B2">
      <w:r>
        <w:t>Hol tart jelenleg, mik a következő feladatok- Csütörtökön kerül feltöltésre a „rólunk-bemutatkozás”</w:t>
      </w:r>
    </w:p>
    <w:p w:rsidR="008D41B2" w:rsidRDefault="008D41B2" w:rsidP="008D41B2">
      <w:r>
        <w:t>Az ez alá kerülő dolgokat frissíteni kell.</w:t>
      </w:r>
    </w:p>
    <w:p w:rsidR="008D41B2" w:rsidRDefault="008D41B2" w:rsidP="008D41B2">
      <w:r>
        <w:t>Az egyesület által használt telefonszámokat töltsük föl, ezeken keresztül érhetnek el az érdeklődők.</w:t>
      </w:r>
    </w:p>
    <w:p w:rsidR="008D41B2" w:rsidRDefault="008D41B2" w:rsidP="008D41B2">
      <w:r>
        <w:t>Addig nem lesz nyilvános, am</w:t>
      </w:r>
      <w:r w:rsidR="00C369FA">
        <w:t>íg nem kerül minden a helyére. E</w:t>
      </w:r>
      <w:r>
        <w:t>z pár hét alatt elkészülhet. uj.agaboga.hu</w:t>
      </w:r>
    </w:p>
    <w:p w:rsidR="008D41B2" w:rsidRDefault="00C369FA" w:rsidP="008D41B2">
      <w:r>
        <w:t>6</w:t>
      </w:r>
      <w:r w:rsidR="008D41B2">
        <w:t>.</w:t>
      </w:r>
      <w:r w:rsidRPr="00C369FA">
        <w:rPr>
          <w:b/>
        </w:rPr>
        <w:t xml:space="preserve"> Napirendi </w:t>
      </w:r>
      <w:proofErr w:type="gramStart"/>
      <w:r w:rsidRPr="00C369FA">
        <w:rPr>
          <w:b/>
        </w:rPr>
        <w:t>pont</w:t>
      </w:r>
      <w:r>
        <w:t xml:space="preserve"> :</w:t>
      </w:r>
      <w:proofErr w:type="gramEnd"/>
      <w:r>
        <w:t xml:space="preserve"> </w:t>
      </w:r>
      <w:r w:rsidR="008D41B2">
        <w:t xml:space="preserve">Önkéntes órák áttekintése. Mai adatok </w:t>
      </w:r>
      <w:r>
        <w:t>a</w:t>
      </w:r>
      <w:r w:rsidR="008D41B2">
        <w:t xml:space="preserve"> tagságról, annak feltételeiről </w:t>
      </w:r>
      <w:proofErr w:type="gramStart"/>
      <w:r w:rsidR="008D41B2">
        <w:t xml:space="preserve">megbeszélés </w:t>
      </w:r>
      <w:r>
        <w:t>.</w:t>
      </w:r>
      <w:proofErr w:type="gramEnd"/>
    </w:p>
    <w:p w:rsidR="008D41B2" w:rsidRDefault="008D41B2" w:rsidP="008D41B2">
      <w:r>
        <w:t xml:space="preserve">(Horváthné Szarka </w:t>
      </w:r>
      <w:proofErr w:type="spellStart"/>
      <w:proofErr w:type="gramStart"/>
      <w:r>
        <w:t>krisztina</w:t>
      </w:r>
      <w:proofErr w:type="spellEnd"/>
      <w:r>
        <w:t xml:space="preserve">, </w:t>
      </w:r>
      <w:r w:rsidR="00C369FA">
        <w:t xml:space="preserve"> </w:t>
      </w:r>
      <w:proofErr w:type="spellStart"/>
      <w:r>
        <w:t>Dezsán</w:t>
      </w:r>
      <w:proofErr w:type="spellEnd"/>
      <w:proofErr w:type="gramEnd"/>
      <w:r>
        <w:t xml:space="preserve"> Alpá</w:t>
      </w:r>
      <w:r w:rsidR="00C369FA">
        <w:t>r önkéntes óráit jóváírni egyez</w:t>
      </w:r>
      <w:r>
        <w:t>te</w:t>
      </w:r>
      <w:r w:rsidR="00C369FA">
        <w:t>t</w:t>
      </w:r>
      <w:r>
        <w:t>és után. )</w:t>
      </w:r>
    </w:p>
    <w:p w:rsidR="008D41B2" w:rsidRDefault="008D41B2" w:rsidP="008D41B2">
      <w:r>
        <w:t xml:space="preserve">Azok a tagok, akik </w:t>
      </w:r>
      <w:proofErr w:type="gramStart"/>
      <w:r>
        <w:t>befizették  a</w:t>
      </w:r>
      <w:proofErr w:type="gramEnd"/>
      <w:r>
        <w:t xml:space="preserve"> 2017. évi tagdíjat és nem tudták teljesíteni az idei 4 óra önkéntes munkát, és vállalják azt, hogy 2018-ban ennyivel többet teljesítenek, amennyiben erről jan. 15-ig nyilatkozatot tesznek, nem kerülnek le a levelező listáról.</w:t>
      </w:r>
      <w:r w:rsidR="00C369FA">
        <w:t xml:space="preserve"> A jelenlévők egyhangúan elfogadják a javaslatot.</w:t>
      </w:r>
    </w:p>
    <w:p w:rsidR="008D41B2" w:rsidRDefault="008D41B2" w:rsidP="008D41B2">
      <w:r>
        <w:t xml:space="preserve">Ezt azoknak a tagoknak elküldeni, akiknek ez aktuális: Felelős: </w:t>
      </w:r>
      <w:r w:rsidR="00C369FA">
        <w:t xml:space="preserve"> </w:t>
      </w:r>
      <w:proofErr w:type="spellStart"/>
      <w:r>
        <w:t>B.Éva</w:t>
      </w:r>
      <w:proofErr w:type="spellEnd"/>
    </w:p>
    <w:p w:rsidR="008D41B2" w:rsidRDefault="00C369FA" w:rsidP="008D41B2">
      <w:r>
        <w:t>7.</w:t>
      </w:r>
      <w:r w:rsidRPr="00C369FA">
        <w:rPr>
          <w:b/>
        </w:rPr>
        <w:t xml:space="preserve"> Napirendi pont</w:t>
      </w:r>
      <w:r>
        <w:rPr>
          <w:b/>
        </w:rPr>
        <w:t>:</w:t>
      </w:r>
      <w:r w:rsidR="008D41B2">
        <w:t xml:space="preserve"> Egyéb témák: </w:t>
      </w:r>
      <w:proofErr w:type="spellStart"/>
      <w:proofErr w:type="gramStart"/>
      <w:r w:rsidR="008D41B2">
        <w:t>N.Eri</w:t>
      </w:r>
      <w:proofErr w:type="spellEnd"/>
      <w:r w:rsidR="008D41B2">
        <w:t xml:space="preserve">  Könyvadomány</w:t>
      </w:r>
      <w:proofErr w:type="gramEnd"/>
      <w:r w:rsidR="008D41B2">
        <w:t xml:space="preserve"> – ezzel kapcsolatos adminisztrációk </w:t>
      </w:r>
    </w:p>
    <w:p w:rsidR="008D41B2" w:rsidRDefault="008D41B2" w:rsidP="008D41B2">
      <w:r>
        <w:lastRenderedPageBreak/>
        <w:t>Kedvezményes kártyákkal kapcsolatos ügyek- szerződés a vezetőségi listán van. Még idén le kell adni.</w:t>
      </w:r>
    </w:p>
    <w:p w:rsidR="008D41B2" w:rsidRDefault="008D41B2" w:rsidP="008D41B2">
      <w:r>
        <w:t>Ezzel kapcsolatos ügyintézést vállalt: Nagy Erika, Molnárné Bognár Éva.</w:t>
      </w:r>
    </w:p>
    <w:p w:rsidR="008D41B2" w:rsidRDefault="00C369FA" w:rsidP="008D41B2">
      <w:r>
        <w:t>8</w:t>
      </w:r>
      <w:r w:rsidR="008D41B2">
        <w:t>.</w:t>
      </w:r>
      <w:r w:rsidRPr="00C369FA">
        <w:rPr>
          <w:b/>
        </w:rPr>
        <w:t xml:space="preserve"> Napirendi </w:t>
      </w:r>
      <w:proofErr w:type="gramStart"/>
      <w:r w:rsidRPr="00C369FA">
        <w:rPr>
          <w:b/>
        </w:rPr>
        <w:t>pont</w:t>
      </w:r>
      <w:r>
        <w:rPr>
          <w:b/>
        </w:rPr>
        <w:t xml:space="preserve">: </w:t>
      </w:r>
      <w:r w:rsidR="008D41B2">
        <w:t xml:space="preserve"> 2018</w:t>
      </w:r>
      <w:proofErr w:type="gramEnd"/>
      <w:r w:rsidR="008D41B2">
        <w:t xml:space="preserve"> éves program. Levente rakta össze, a vezetőségi listán meg lehetett ismerni.</w:t>
      </w:r>
    </w:p>
    <w:p w:rsidR="008D41B2" w:rsidRDefault="008D41B2" w:rsidP="008D41B2">
      <w:r>
        <w:t>Tavaszköszöntő keretén belül lehet majd tartani a Pintér Béla koncertet 2018.04.22-</w:t>
      </w:r>
      <w:proofErr w:type="gramStart"/>
      <w:r>
        <w:t>én</w:t>
      </w:r>
      <w:proofErr w:type="gramEnd"/>
      <w:r>
        <w:t xml:space="preserve"> ami köré mindenféle programot lehet szervezni.</w:t>
      </w:r>
    </w:p>
    <w:p w:rsidR="008D41B2" w:rsidRDefault="008D41B2" w:rsidP="008D41B2">
      <w:r>
        <w:t>Egyéb programok, helyszínek egyeztetése.</w:t>
      </w:r>
    </w:p>
    <w:p w:rsidR="005F6F4C" w:rsidRDefault="005F6F4C" w:rsidP="008D41B2">
      <w:r>
        <w:t>A betervezett programokkal kapcsolatos változásokat a táblázatban rögzítettük.</w:t>
      </w:r>
    </w:p>
    <w:p w:rsidR="000C153C" w:rsidRDefault="000C153C" w:rsidP="008D41B2">
      <w:r>
        <w:t>Házasság hete február 10-</w:t>
      </w:r>
      <w:proofErr w:type="gramStart"/>
      <w:r>
        <w:t>től :</w:t>
      </w:r>
      <w:proofErr w:type="gramEnd"/>
      <w:r>
        <w:t xml:space="preserve"> 7 próba beszámoló, programötlet M.B Éva</w:t>
      </w:r>
    </w:p>
    <w:p w:rsidR="000C153C" w:rsidRDefault="000C153C" w:rsidP="008D41B2"/>
    <w:p w:rsidR="000C153C" w:rsidRDefault="000C153C" w:rsidP="008D41B2">
      <w:r>
        <w:t>jan.10 –re a következő elnökségi ülésre rakjunk össze egy hasonló programot.</w:t>
      </w:r>
    </w:p>
    <w:p w:rsidR="000C153C" w:rsidRDefault="000C153C" w:rsidP="008D41B2">
      <w:r>
        <w:t>ötleteket addig a vezetőségi listára írjunk.</w:t>
      </w:r>
    </w:p>
    <w:p w:rsidR="000C153C" w:rsidRDefault="000C153C" w:rsidP="008D41B2">
      <w:r>
        <w:t>Pécsen is van házasság hete, erre lehet jelentkezni.</w:t>
      </w:r>
      <w:r w:rsidR="00C5712E">
        <w:t xml:space="preserve"> Erre egyénileg kell jelentkezni.</w:t>
      </w:r>
    </w:p>
    <w:p w:rsidR="00C5712E" w:rsidRDefault="00C5712E" w:rsidP="008D41B2">
      <w:r>
        <w:t>Az utazást, egyebeket ezután megnézzük.</w:t>
      </w:r>
    </w:p>
    <w:p w:rsidR="00C5712E" w:rsidRDefault="00C5712E" w:rsidP="008D41B2">
      <w:r>
        <w:t>Határozat: A körzetvezetői önkéntes munkáról Ági által előterjesztett anyag elfogadásra került.</w:t>
      </w:r>
    </w:p>
    <w:p w:rsidR="00C5712E" w:rsidRDefault="00C5712E" w:rsidP="008D41B2"/>
    <w:p w:rsidR="00C5712E" w:rsidRDefault="00C5712E" w:rsidP="008D41B2">
      <w:r>
        <w:t>Ezután Elnök úr az ülést bezárta.</w:t>
      </w:r>
    </w:p>
    <w:p w:rsidR="00C369FA" w:rsidRDefault="00C369FA" w:rsidP="008D41B2"/>
    <w:p w:rsidR="00C369FA" w:rsidRDefault="00C369FA" w:rsidP="008D41B2"/>
    <w:p w:rsidR="00C369FA" w:rsidRDefault="00C369FA" w:rsidP="008D41B2"/>
    <w:p w:rsidR="00C369FA" w:rsidRDefault="00C369FA" w:rsidP="008D41B2"/>
    <w:p w:rsidR="00C369FA" w:rsidRDefault="00C369FA" w:rsidP="008D41B2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</w:t>
      </w:r>
    </w:p>
    <w:p w:rsidR="00C369FA" w:rsidRDefault="00C369FA" w:rsidP="008D41B2">
      <w:pPr>
        <w:rPr>
          <w:b/>
          <w:sz w:val="36"/>
          <w:szCs w:val="36"/>
        </w:rPr>
      </w:pPr>
    </w:p>
    <w:p w:rsidR="00C369FA" w:rsidRDefault="00C369FA" w:rsidP="008D41B2">
      <w:pPr>
        <w:rPr>
          <w:b/>
          <w:sz w:val="36"/>
          <w:szCs w:val="36"/>
        </w:rPr>
      </w:pPr>
    </w:p>
    <w:p w:rsidR="00C369FA" w:rsidRDefault="00C369FA" w:rsidP="008D41B2">
      <w:pPr>
        <w:rPr>
          <w:b/>
          <w:sz w:val="36"/>
          <w:szCs w:val="36"/>
        </w:rPr>
      </w:pPr>
    </w:p>
    <w:p w:rsidR="00C369FA" w:rsidRDefault="00C369FA" w:rsidP="008D41B2">
      <w:pPr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 xml:space="preserve">                                      Határozatok</w:t>
      </w:r>
    </w:p>
    <w:p w:rsidR="00C369FA" w:rsidRDefault="00C369FA" w:rsidP="00C369FA"/>
    <w:p w:rsidR="00C369FA" w:rsidRDefault="00C369FA" w:rsidP="00C369FA">
      <w:r>
        <w:t>1.Határozat: A két megjelent új jelentkezőt egyhangú szavazással megválasztotta a vezetőség.</w:t>
      </w:r>
    </w:p>
    <w:p w:rsidR="00C369FA" w:rsidRPr="00C369FA" w:rsidRDefault="00C369FA" w:rsidP="008D41B2">
      <w:pPr>
        <w:rPr>
          <w:sz w:val="24"/>
          <w:szCs w:val="24"/>
        </w:rPr>
      </w:pPr>
    </w:p>
    <w:p w:rsidR="00C369FA" w:rsidRDefault="00C369FA" w:rsidP="008D41B2">
      <w:pPr>
        <w:rPr>
          <w:b/>
          <w:sz w:val="36"/>
          <w:szCs w:val="36"/>
        </w:rPr>
      </w:pPr>
    </w:p>
    <w:p w:rsidR="00C369FA" w:rsidRDefault="00C369FA" w:rsidP="00C369FA">
      <w:r>
        <w:t xml:space="preserve">2.Határozat: Azok a tagok, akik </w:t>
      </w:r>
      <w:proofErr w:type="gramStart"/>
      <w:r>
        <w:t>befizették  a</w:t>
      </w:r>
      <w:proofErr w:type="gramEnd"/>
      <w:r>
        <w:t xml:space="preserve"> 2017. évi tagdíjat és nem tudták teljesíteni az idei 4 óra önkéntes munkát, és vállalják azt, hogy 2018-ban ennyivel többet teljesítenek, amennyiben erről jan. 15-ig nyilatkozatot tesznek, nem kerülnek le a levelező listáról.</w:t>
      </w:r>
    </w:p>
    <w:p w:rsidR="00C369FA" w:rsidRPr="00C369FA" w:rsidRDefault="00C369FA" w:rsidP="008D41B2">
      <w:pPr>
        <w:rPr>
          <w:b/>
          <w:sz w:val="36"/>
          <w:szCs w:val="36"/>
        </w:rPr>
      </w:pPr>
    </w:p>
    <w:p w:rsidR="000C153C" w:rsidRDefault="000C153C" w:rsidP="008D41B2"/>
    <w:p w:rsidR="008F5A29" w:rsidRPr="0040790A" w:rsidRDefault="008F5A29" w:rsidP="0040790A"/>
    <w:sectPr w:rsidR="008F5A29" w:rsidRPr="0040790A" w:rsidSect="0040790A">
      <w:headerReference w:type="default" r:id="rId7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432F" w:rsidRDefault="003B432F" w:rsidP="0040790A">
      <w:pPr>
        <w:spacing w:after="0" w:line="240" w:lineRule="auto"/>
      </w:pPr>
      <w:r>
        <w:separator/>
      </w:r>
    </w:p>
  </w:endnote>
  <w:endnote w:type="continuationSeparator" w:id="0">
    <w:p w:rsidR="003B432F" w:rsidRDefault="003B432F" w:rsidP="00407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432F" w:rsidRDefault="003B432F" w:rsidP="0040790A">
      <w:pPr>
        <w:spacing w:after="0" w:line="240" w:lineRule="auto"/>
      </w:pPr>
      <w:r>
        <w:separator/>
      </w:r>
    </w:p>
  </w:footnote>
  <w:footnote w:type="continuationSeparator" w:id="0">
    <w:p w:rsidR="003B432F" w:rsidRDefault="003B432F" w:rsidP="004079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790A" w:rsidRDefault="0040790A" w:rsidP="0040790A">
    <w:pPr>
      <w:pStyle w:val="lfej"/>
      <w:jc w:val="center"/>
    </w:pPr>
    <w:r>
      <w:rPr>
        <w:noProof/>
        <w:lang w:eastAsia="hu-HU"/>
      </w:rPr>
      <w:drawing>
        <wp:inline distT="0" distB="0" distL="0" distR="0" wp14:anchorId="5AE0D0A1" wp14:editId="7DB092DE">
          <wp:extent cx="3297645" cy="1219200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gaBogaLogoKész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99340" cy="12198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A0923"/>
    <w:multiLevelType w:val="hybridMultilevel"/>
    <w:tmpl w:val="5B8699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080D2E"/>
    <w:multiLevelType w:val="hybridMultilevel"/>
    <w:tmpl w:val="5B8699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1B2"/>
    <w:rsid w:val="000C153C"/>
    <w:rsid w:val="000D5A64"/>
    <w:rsid w:val="001670A8"/>
    <w:rsid w:val="001D56C3"/>
    <w:rsid w:val="003B432F"/>
    <w:rsid w:val="0040790A"/>
    <w:rsid w:val="00573156"/>
    <w:rsid w:val="005B4C5C"/>
    <w:rsid w:val="005F6F4C"/>
    <w:rsid w:val="006A6E02"/>
    <w:rsid w:val="008D41B2"/>
    <w:rsid w:val="008F5A29"/>
    <w:rsid w:val="00C369FA"/>
    <w:rsid w:val="00C5712E"/>
    <w:rsid w:val="00DD2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4CF4B41-0FB7-4CEE-A72C-AACC2F254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8D41B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079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0790A"/>
  </w:style>
  <w:style w:type="paragraph" w:styleId="llb">
    <w:name w:val="footer"/>
    <w:basedOn w:val="Norml"/>
    <w:link w:val="llbChar"/>
    <w:uiPriority w:val="99"/>
    <w:unhideWhenUsed/>
    <w:rsid w:val="004079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0790A"/>
  </w:style>
  <w:style w:type="paragraph" w:styleId="Buborkszveg">
    <w:name w:val="Balloon Text"/>
    <w:basedOn w:val="Norml"/>
    <w:link w:val="BuborkszvegChar"/>
    <w:uiPriority w:val="99"/>
    <w:semiHidden/>
    <w:unhideWhenUsed/>
    <w:rsid w:val="004079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0790A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8D41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Aga-Boga.dot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Aga-Boga</Template>
  <TotalTime>1</TotalTime>
  <Pages>3</Pages>
  <Words>400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Windows-felhasználó</dc:creator>
  <cp:lastModifiedBy>bogi</cp:lastModifiedBy>
  <cp:revision>2</cp:revision>
  <dcterms:created xsi:type="dcterms:W3CDTF">2018-01-22T19:18:00Z</dcterms:created>
  <dcterms:modified xsi:type="dcterms:W3CDTF">2018-01-22T19:18:00Z</dcterms:modified>
</cp:coreProperties>
</file>