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A29" w:rsidRDefault="009837DE" w:rsidP="0040790A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            </w:t>
      </w:r>
      <w:r w:rsidRPr="009837DE">
        <w:rPr>
          <w:b/>
          <w:sz w:val="28"/>
          <w:szCs w:val="28"/>
        </w:rPr>
        <w:t>2017/1. Közgyűlés</w:t>
      </w:r>
    </w:p>
    <w:p w:rsidR="009837DE" w:rsidRDefault="009837DE" w:rsidP="004079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Jegyzőkönyv</w:t>
      </w:r>
    </w:p>
    <w:p w:rsidR="009837DE" w:rsidRDefault="009837DE" w:rsidP="0040790A">
      <w:pPr>
        <w:rPr>
          <w:b/>
          <w:sz w:val="28"/>
          <w:szCs w:val="28"/>
        </w:rPr>
      </w:pPr>
    </w:p>
    <w:p w:rsidR="009837DE" w:rsidRDefault="009837DE" w:rsidP="0040790A">
      <w:pPr>
        <w:rPr>
          <w:sz w:val="24"/>
          <w:szCs w:val="24"/>
        </w:rPr>
      </w:pPr>
      <w:r>
        <w:rPr>
          <w:sz w:val="24"/>
          <w:szCs w:val="24"/>
        </w:rPr>
        <w:t xml:space="preserve">Készült az </w:t>
      </w:r>
      <w:r w:rsidRPr="009837DE">
        <w:rPr>
          <w:b/>
          <w:sz w:val="24"/>
          <w:szCs w:val="24"/>
        </w:rPr>
        <w:t>Ága-Boga Nagycsaládosok Érdi egyesülete</w:t>
      </w:r>
      <w:r>
        <w:rPr>
          <w:b/>
          <w:sz w:val="24"/>
          <w:szCs w:val="24"/>
        </w:rPr>
        <w:t xml:space="preserve"> </w:t>
      </w:r>
      <w:r w:rsidR="00677B1C">
        <w:rPr>
          <w:sz w:val="24"/>
          <w:szCs w:val="24"/>
        </w:rPr>
        <w:t>K</w:t>
      </w:r>
      <w:r w:rsidRPr="009837DE">
        <w:rPr>
          <w:sz w:val="24"/>
          <w:szCs w:val="24"/>
        </w:rPr>
        <w:t>özgyűlésén,</w:t>
      </w:r>
      <w:r>
        <w:rPr>
          <w:sz w:val="24"/>
          <w:szCs w:val="24"/>
        </w:rPr>
        <w:t xml:space="preserve"> 2017.május 26. napján, az Érd-p</w:t>
      </w:r>
      <w:r w:rsidRPr="009837DE">
        <w:rPr>
          <w:sz w:val="24"/>
          <w:szCs w:val="24"/>
        </w:rPr>
        <w:t>arkváros</w:t>
      </w:r>
      <w:r w:rsidR="00677B1C">
        <w:rPr>
          <w:sz w:val="24"/>
          <w:szCs w:val="24"/>
        </w:rPr>
        <w:t>i Baptista G</w:t>
      </w:r>
      <w:r>
        <w:rPr>
          <w:sz w:val="24"/>
          <w:szCs w:val="24"/>
        </w:rPr>
        <w:t>yü</w:t>
      </w:r>
      <w:r w:rsidR="00677B1C">
        <w:rPr>
          <w:sz w:val="24"/>
          <w:szCs w:val="24"/>
        </w:rPr>
        <w:t>lekezet I</w:t>
      </w:r>
      <w:r>
        <w:rPr>
          <w:sz w:val="24"/>
          <w:szCs w:val="24"/>
        </w:rPr>
        <w:t xml:space="preserve">maházában (2030 Érd Bajcsy-Zsilinszky u </w:t>
      </w:r>
      <w:proofErr w:type="gramStart"/>
      <w:r>
        <w:rPr>
          <w:sz w:val="24"/>
          <w:szCs w:val="24"/>
        </w:rPr>
        <w:t>163 )</w:t>
      </w:r>
      <w:proofErr w:type="gramEnd"/>
      <w:r>
        <w:rPr>
          <w:sz w:val="24"/>
          <w:szCs w:val="24"/>
        </w:rPr>
        <w:t>.</w:t>
      </w:r>
    </w:p>
    <w:p w:rsidR="00677B1C" w:rsidRDefault="00677B1C" w:rsidP="0040790A">
      <w:pPr>
        <w:rPr>
          <w:sz w:val="24"/>
          <w:szCs w:val="24"/>
        </w:rPr>
      </w:pPr>
      <w:r>
        <w:rPr>
          <w:sz w:val="24"/>
          <w:szCs w:val="24"/>
        </w:rPr>
        <w:t>A 18 ó</w:t>
      </w:r>
      <w:r w:rsidR="009837DE">
        <w:rPr>
          <w:sz w:val="24"/>
          <w:szCs w:val="24"/>
        </w:rPr>
        <w:t>rára meghirdetett idő</w:t>
      </w:r>
      <w:r>
        <w:rPr>
          <w:sz w:val="24"/>
          <w:szCs w:val="24"/>
        </w:rPr>
        <w:t>pontban nem jelent meg a K</w:t>
      </w:r>
      <w:r w:rsidR="009837DE">
        <w:rPr>
          <w:sz w:val="24"/>
          <w:szCs w:val="24"/>
        </w:rPr>
        <w:t xml:space="preserve">özgyűlés határozatképességéhez </w:t>
      </w:r>
      <w:r>
        <w:rPr>
          <w:sz w:val="24"/>
          <w:szCs w:val="24"/>
        </w:rPr>
        <w:t>szükséges létszámú tag, ezért 18.30 órára a Közgyűlés ismét összehívásra került.</w:t>
      </w:r>
    </w:p>
    <w:p w:rsidR="00677B1C" w:rsidRDefault="00677B1C" w:rsidP="0040790A">
      <w:pPr>
        <w:rPr>
          <w:sz w:val="24"/>
          <w:szCs w:val="24"/>
        </w:rPr>
      </w:pPr>
      <w:r>
        <w:rPr>
          <w:sz w:val="24"/>
          <w:szCs w:val="24"/>
        </w:rPr>
        <w:t>A megismételt Közgyűlés a megjelentek létszámától függetlenül határozatképes.</w:t>
      </w:r>
    </w:p>
    <w:p w:rsidR="00677B1C" w:rsidRDefault="00677B1C" w:rsidP="0040790A">
      <w:pPr>
        <w:rPr>
          <w:sz w:val="24"/>
          <w:szCs w:val="24"/>
        </w:rPr>
      </w:pPr>
    </w:p>
    <w:p w:rsidR="00677B1C" w:rsidRDefault="00677B1C" w:rsidP="0040790A">
      <w:pPr>
        <w:rPr>
          <w:sz w:val="24"/>
          <w:szCs w:val="24"/>
        </w:rPr>
      </w:pPr>
      <w:r>
        <w:rPr>
          <w:sz w:val="24"/>
          <w:szCs w:val="24"/>
        </w:rPr>
        <w:t xml:space="preserve">Elsőként </w:t>
      </w:r>
      <w:r w:rsidRPr="00677B1C">
        <w:rPr>
          <w:b/>
          <w:sz w:val="24"/>
          <w:szCs w:val="24"/>
        </w:rPr>
        <w:t>Tóth Andor</w:t>
      </w:r>
      <w:r w:rsidRPr="00677B1C">
        <w:rPr>
          <w:sz w:val="24"/>
          <w:szCs w:val="24"/>
        </w:rPr>
        <w:t>, a z Ága-Boga</w:t>
      </w:r>
      <w:r>
        <w:rPr>
          <w:sz w:val="24"/>
          <w:szCs w:val="24"/>
        </w:rPr>
        <w:t xml:space="preserve"> Nagycsaládosok Érdi Egyesületének elnöke köszöntötte a megjelenteket.</w:t>
      </w:r>
    </w:p>
    <w:p w:rsidR="00677B1C" w:rsidRDefault="00677B1C" w:rsidP="0040790A">
      <w:pPr>
        <w:rPr>
          <w:sz w:val="24"/>
          <w:szCs w:val="24"/>
        </w:rPr>
      </w:pPr>
      <w:r>
        <w:rPr>
          <w:sz w:val="24"/>
          <w:szCs w:val="24"/>
        </w:rPr>
        <w:t>Megállapította, hogy a csatolt jelenléti ív szerint jelen van 42 rendes tag, tehát 42 fő rendelkezik szavazati joggal, a közgyűlés határozatképes.</w:t>
      </w:r>
    </w:p>
    <w:p w:rsidR="00677B1C" w:rsidRDefault="00677B1C" w:rsidP="0040790A">
      <w:pPr>
        <w:rPr>
          <w:sz w:val="24"/>
          <w:szCs w:val="24"/>
        </w:rPr>
      </w:pPr>
      <w:r>
        <w:rPr>
          <w:sz w:val="24"/>
          <w:szCs w:val="24"/>
        </w:rPr>
        <w:t>Majd ismertette a napirendi pontokat:</w:t>
      </w:r>
    </w:p>
    <w:p w:rsidR="00677B1C" w:rsidRDefault="00677B1C" w:rsidP="00677B1C">
      <w:pPr>
        <w:pStyle w:val="Listaszerbekezds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Levezető elnök, jegyzőkönyvvezető, jegyzőkönyv hitelesítők megválasztása.</w:t>
      </w:r>
    </w:p>
    <w:p w:rsidR="00677B1C" w:rsidRPr="00677B1C" w:rsidRDefault="00677B1C" w:rsidP="00677B1C">
      <w:pPr>
        <w:pStyle w:val="Listaszerbekezds"/>
        <w:numPr>
          <w:ilvl w:val="0"/>
          <w:numId w:val="1"/>
        </w:numPr>
        <w:rPr>
          <w:b/>
          <w:sz w:val="24"/>
          <w:szCs w:val="24"/>
        </w:rPr>
      </w:pPr>
      <w:r w:rsidRPr="00677B1C">
        <w:rPr>
          <w:b/>
          <w:sz w:val="24"/>
          <w:szCs w:val="24"/>
        </w:rPr>
        <w:t>2016. évi pénzügyi és szakmai beszámoló.</w:t>
      </w:r>
    </w:p>
    <w:p w:rsidR="00677B1C" w:rsidRDefault="00677B1C" w:rsidP="00677B1C">
      <w:pPr>
        <w:pStyle w:val="Listaszerbekezds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Egyéb adminisztratív dolgok </w:t>
      </w:r>
      <w:r w:rsidR="00231606">
        <w:rPr>
          <w:b/>
          <w:sz w:val="24"/>
          <w:szCs w:val="24"/>
        </w:rPr>
        <w:t>megbeszélése.</w:t>
      </w:r>
    </w:p>
    <w:p w:rsidR="00231606" w:rsidRDefault="00231606" w:rsidP="00677B1C">
      <w:pPr>
        <w:pStyle w:val="Listaszerbekezds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Tisztújítással kapcsolatos teendők megvitatása.</w:t>
      </w:r>
    </w:p>
    <w:p w:rsidR="00231606" w:rsidRDefault="00231606" w:rsidP="00677B1C">
      <w:pPr>
        <w:pStyle w:val="Listaszerbekezds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Idei év programterveinek ismertetése, átgondolása.</w:t>
      </w:r>
    </w:p>
    <w:p w:rsidR="00BE3DB9" w:rsidRDefault="00BE3DB9" w:rsidP="00BE3DB9">
      <w:pPr>
        <w:pStyle w:val="Listaszerbekezds"/>
        <w:numPr>
          <w:ilvl w:val="0"/>
          <w:numId w:val="1"/>
        </w:numPr>
        <w:ind w:left="1416" w:hanging="1056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elefonos</w:t>
      </w:r>
      <w:proofErr w:type="spellEnd"/>
      <w:r>
        <w:rPr>
          <w:b/>
          <w:sz w:val="24"/>
          <w:szCs w:val="24"/>
        </w:rPr>
        <w:t xml:space="preserve"> megkeresések eredményeinek ismertetése</w:t>
      </w:r>
    </w:p>
    <w:p w:rsidR="00231606" w:rsidRDefault="00231606" w:rsidP="00231606">
      <w:pPr>
        <w:rPr>
          <w:sz w:val="24"/>
          <w:szCs w:val="24"/>
        </w:rPr>
      </w:pPr>
      <w:r w:rsidRPr="00231606">
        <w:rPr>
          <w:sz w:val="24"/>
          <w:szCs w:val="24"/>
        </w:rPr>
        <w:t>A jelenlevők a napirendi pontokat egyhangú szavazással elfogadták.</w:t>
      </w:r>
    </w:p>
    <w:p w:rsidR="00231606" w:rsidRDefault="00231606" w:rsidP="00231606">
      <w:pPr>
        <w:rPr>
          <w:sz w:val="24"/>
          <w:szCs w:val="24"/>
        </w:rPr>
      </w:pPr>
    </w:p>
    <w:p w:rsidR="00231606" w:rsidRDefault="00231606" w:rsidP="00231606">
      <w:pPr>
        <w:pStyle w:val="Listaszerbekezds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Levezető elnök, jegyzőkönyv vezető, jegyzőkönyv hitelesítők megválasztása </w:t>
      </w:r>
    </w:p>
    <w:p w:rsidR="00231606" w:rsidRDefault="00231606" w:rsidP="00231606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 xml:space="preserve">A jelenlevő tagok levezető elnöknek </w:t>
      </w:r>
      <w:r w:rsidRPr="00231606">
        <w:rPr>
          <w:b/>
          <w:sz w:val="24"/>
          <w:szCs w:val="24"/>
        </w:rPr>
        <w:t xml:space="preserve">Tóth Andort </w:t>
      </w:r>
      <w:r>
        <w:rPr>
          <w:sz w:val="24"/>
          <w:szCs w:val="24"/>
        </w:rPr>
        <w:t>javasolják. A jelenlevők a levezető elnök személyét egyhangúan elfogadják.</w:t>
      </w:r>
    </w:p>
    <w:p w:rsidR="00231606" w:rsidRDefault="00231606" w:rsidP="00231606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 xml:space="preserve">Tóth Andor jegyzőkönyvvezetőnek </w:t>
      </w:r>
      <w:r w:rsidRPr="00231606">
        <w:rPr>
          <w:b/>
          <w:sz w:val="24"/>
          <w:szCs w:val="24"/>
        </w:rPr>
        <w:t>Bódizs Évát</w:t>
      </w:r>
      <w:r>
        <w:rPr>
          <w:sz w:val="24"/>
          <w:szCs w:val="24"/>
        </w:rPr>
        <w:t xml:space="preserve"> javasolja. A jelenlevők a jegyzőkönyvvezető személyét egyhangú szavazással</w:t>
      </w:r>
      <w:r w:rsidR="00BE3DB9">
        <w:rPr>
          <w:sz w:val="24"/>
          <w:szCs w:val="24"/>
        </w:rPr>
        <w:t xml:space="preserve"> elfogadt</w:t>
      </w:r>
      <w:r>
        <w:rPr>
          <w:sz w:val="24"/>
          <w:szCs w:val="24"/>
        </w:rPr>
        <w:t>ák.</w:t>
      </w:r>
    </w:p>
    <w:p w:rsidR="00231606" w:rsidRDefault="00231606" w:rsidP="00231606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Jegyzőkönyv hitelesítőnek Simonné Végh Rita, és Molnárné Bognár Éva jelentkezik.</w:t>
      </w:r>
    </w:p>
    <w:p w:rsidR="00231606" w:rsidRDefault="00231606" w:rsidP="00231606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A jelentkezőket a feladatra a jelenlévők egyhangú szavazással elfogad</w:t>
      </w:r>
      <w:r w:rsidR="00BE3DB9">
        <w:rPr>
          <w:sz w:val="24"/>
          <w:szCs w:val="24"/>
        </w:rPr>
        <w:t>ták.</w:t>
      </w:r>
    </w:p>
    <w:p w:rsidR="00BE3DB9" w:rsidRDefault="00BE3DB9" w:rsidP="00231606">
      <w:pPr>
        <w:pStyle w:val="Listaszerbekezds"/>
        <w:rPr>
          <w:sz w:val="24"/>
          <w:szCs w:val="24"/>
        </w:rPr>
      </w:pPr>
    </w:p>
    <w:p w:rsidR="00BE3DB9" w:rsidRDefault="00BE3DB9" w:rsidP="00BE3DB9">
      <w:pPr>
        <w:pStyle w:val="Listaszerbekezds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2016. évi beszámoló</w:t>
      </w:r>
    </w:p>
    <w:p w:rsidR="00BE3DB9" w:rsidRDefault="00BE3DB9" w:rsidP="00BE3DB9">
      <w:pPr>
        <w:pStyle w:val="Listaszerbekezds"/>
        <w:rPr>
          <w:sz w:val="24"/>
          <w:szCs w:val="24"/>
        </w:rPr>
      </w:pPr>
      <w:r w:rsidRPr="00BE3DB9">
        <w:rPr>
          <w:b/>
          <w:sz w:val="24"/>
          <w:szCs w:val="24"/>
        </w:rPr>
        <w:lastRenderedPageBreak/>
        <w:t xml:space="preserve">Tóth Andor </w:t>
      </w:r>
      <w:r w:rsidRPr="00BE3DB9">
        <w:rPr>
          <w:sz w:val="24"/>
          <w:szCs w:val="24"/>
        </w:rPr>
        <w:t>elnök ismerteti a szöveges beszámoló főbb pontjait</w:t>
      </w:r>
      <w:r>
        <w:rPr>
          <w:sz w:val="24"/>
          <w:szCs w:val="24"/>
        </w:rPr>
        <w:t>.</w:t>
      </w:r>
    </w:p>
    <w:p w:rsidR="00BE3DB9" w:rsidRDefault="00BE3DB9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 xml:space="preserve">A beszámolóval kapcsolatban megjegyezte, hogy nehézségek merültek fel a tavaly meghatározott cél elérésében, mivel a működéshez szükséges anyagi forrás csak októberben érkezett meg. Így annak bizonyos részeit már csak az idei programok megvalósulására tudtuk </w:t>
      </w:r>
      <w:proofErr w:type="spellStart"/>
      <w:proofErr w:type="gramStart"/>
      <w:r>
        <w:rPr>
          <w:sz w:val="24"/>
          <w:szCs w:val="24"/>
        </w:rPr>
        <w:t>fordítani.Az</w:t>
      </w:r>
      <w:proofErr w:type="spellEnd"/>
      <w:proofErr w:type="gramEnd"/>
      <w:r>
        <w:rPr>
          <w:sz w:val="24"/>
          <w:szCs w:val="24"/>
        </w:rPr>
        <w:t xml:space="preserve"> idei évre már megkaptuk ezeket a pénzeket, így remélhetőleg nem kerülünk idén hasonlóan nehéz helyzetbe.</w:t>
      </w:r>
    </w:p>
    <w:p w:rsidR="00BE3DB9" w:rsidRDefault="00BE3DB9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A nehézségek ellenére sikerült a tavalyi terveknek megfelelően pozitív pénzügyi évet zárni, ami nagyon fontos tény az egyesület életében, mivel így megtarthattunk közhasznúsági státusunkat.</w:t>
      </w:r>
    </w:p>
    <w:p w:rsidR="00BE3DB9" w:rsidRDefault="00BE3DB9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Jelentős kiadás egyesületünk életében az adminisztrátorok bérezése nem csak az alka</w:t>
      </w:r>
      <w:r w:rsidR="00EE67AC">
        <w:rPr>
          <w:sz w:val="24"/>
          <w:szCs w:val="24"/>
        </w:rPr>
        <w:t>lmazottak, de az állam felé is!</w:t>
      </w:r>
    </w:p>
    <w:p w:rsidR="00EE67AC" w:rsidRDefault="00EE67AC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Szintén nagy összeg évről évre az egyesület raktárként hívott, de közösségi rendezvényeknek, egyéb eseményeknek is helyszínt biztosító épületének fenntartási költségei.</w:t>
      </w:r>
    </w:p>
    <w:p w:rsidR="00EE67AC" w:rsidRDefault="00EE67AC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Harmadik kiadási egység a telefon és informatikai költségek, amik szintén nem nélkülözhetők, és nem elhanyagolhatók.</w:t>
      </w:r>
    </w:p>
    <w:p w:rsidR="00EE67AC" w:rsidRDefault="00EE67AC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Jelen vannak még egyéb járulékos költségek az egyesület fenntartásához, napi működéséhez.</w:t>
      </w:r>
    </w:p>
    <w:p w:rsidR="00EE67AC" w:rsidRDefault="00EE67AC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Költségként merül fel még a rendezvényeink finanszírozása.</w:t>
      </w:r>
    </w:p>
    <w:p w:rsidR="00EE67AC" w:rsidRDefault="00EE67AC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 xml:space="preserve">Ezzel kapcsolatban Tóth Andor elnök megjegyezte, hogy az elmúlt évek szomorú tapasztalata, hogy a már tíz éve kialakult hagyományosnak mondható rendezvényeinknek egyre kisebb a látogatottsága, jelenleg kb. 30-40 családot mozgatunk meg egy </w:t>
      </w:r>
      <w:proofErr w:type="spellStart"/>
      <w:r>
        <w:rPr>
          <w:sz w:val="24"/>
          <w:szCs w:val="24"/>
        </w:rPr>
        <w:t>egy</w:t>
      </w:r>
      <w:proofErr w:type="spellEnd"/>
      <w:r>
        <w:rPr>
          <w:sz w:val="24"/>
          <w:szCs w:val="24"/>
        </w:rPr>
        <w:t xml:space="preserve"> ilyen rendezvényen, a kb. 180 családból!</w:t>
      </w:r>
    </w:p>
    <w:p w:rsidR="00EE67AC" w:rsidRDefault="00EE67AC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Felmerült a kérdés, hogy amit, és ahogy csinálunk, az jó-e?</w:t>
      </w:r>
    </w:p>
    <w:p w:rsidR="00EE67AC" w:rsidRDefault="00EE67AC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Ezért is készült a telefonos kérdőív.</w:t>
      </w:r>
    </w:p>
    <w:p w:rsidR="00EE67AC" w:rsidRDefault="00EE67AC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Beszélt a felszínre került problémákról, teendőkről.</w:t>
      </w:r>
    </w:p>
    <w:p w:rsidR="00EE67AC" w:rsidRDefault="00EE67AC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 xml:space="preserve">Ezután </w:t>
      </w:r>
      <w:r>
        <w:rPr>
          <w:b/>
          <w:sz w:val="24"/>
          <w:szCs w:val="24"/>
        </w:rPr>
        <w:t xml:space="preserve">Réti Olga </w:t>
      </w:r>
      <w:r w:rsidR="00F07555">
        <w:rPr>
          <w:sz w:val="24"/>
          <w:szCs w:val="24"/>
        </w:rPr>
        <w:t>írásban átadta a pénzügyi beszámolót.</w:t>
      </w:r>
    </w:p>
    <w:p w:rsidR="00F07555" w:rsidRDefault="00F07555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Elmondta, hogy két sikeres pályázata volt az egyesületnek 2016-ban.</w:t>
      </w:r>
    </w:p>
    <w:p w:rsidR="00F07555" w:rsidRDefault="00F07555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Mindkettőt Radó Móni írta.</w:t>
      </w:r>
    </w:p>
    <w:p w:rsidR="00F07555" w:rsidRDefault="00F07555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Beszámolt arról is hogy a tagdíjbevételeink teszi ki az összbevételeink kb. felét.</w:t>
      </w:r>
    </w:p>
    <w:p w:rsidR="00F07555" w:rsidRDefault="00F07555" w:rsidP="00BE3DB9">
      <w:pPr>
        <w:pStyle w:val="Listaszerbekezds"/>
        <w:rPr>
          <w:sz w:val="24"/>
          <w:szCs w:val="24"/>
        </w:rPr>
      </w:pPr>
      <w:proofErr w:type="spellStart"/>
      <w:r>
        <w:rPr>
          <w:sz w:val="24"/>
          <w:szCs w:val="24"/>
        </w:rPr>
        <w:t>Ekler</w:t>
      </w:r>
      <w:proofErr w:type="spellEnd"/>
      <w:r>
        <w:rPr>
          <w:sz w:val="24"/>
          <w:szCs w:val="24"/>
        </w:rPr>
        <w:t xml:space="preserve"> Attila beszámolója szintén írásban csatolva lett.</w:t>
      </w:r>
    </w:p>
    <w:p w:rsidR="00F07555" w:rsidRDefault="00F07555" w:rsidP="00BE3DB9">
      <w:pPr>
        <w:pStyle w:val="Listaszerbekezds"/>
        <w:rPr>
          <w:sz w:val="24"/>
          <w:szCs w:val="24"/>
        </w:rPr>
      </w:pPr>
    </w:p>
    <w:p w:rsidR="00F07555" w:rsidRDefault="00F07555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A Felügyelő Bizottság áttekintette a beszámolókat, megtették megjegyzéseiket, javasolják az éves beszámoló elfogadását az egyesület részéről.</w:t>
      </w:r>
    </w:p>
    <w:p w:rsidR="00F07555" w:rsidRDefault="00F07555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A beszámolót a jelenlévő tagság egyhangúlag elfogadta.</w:t>
      </w:r>
    </w:p>
    <w:p w:rsidR="00F07555" w:rsidRDefault="00F07555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A szóbeli beszámoló elfogadását is egyhangúan megszavazta a jelenlévő tagság.</w:t>
      </w:r>
    </w:p>
    <w:p w:rsidR="00F07555" w:rsidRDefault="00F07555" w:rsidP="00BE3DB9">
      <w:pPr>
        <w:pStyle w:val="Listaszerbekezds"/>
        <w:rPr>
          <w:sz w:val="24"/>
          <w:szCs w:val="24"/>
        </w:rPr>
      </w:pPr>
    </w:p>
    <w:p w:rsidR="00F07555" w:rsidRDefault="00F07555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Teendő:</w:t>
      </w:r>
    </w:p>
    <w:p w:rsidR="00F07555" w:rsidRDefault="00F07555" w:rsidP="00BE3DB9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Május 31.-ig be kell küldeni a beszámolót a megfelelő helyekre!</w:t>
      </w:r>
    </w:p>
    <w:p w:rsidR="00F07555" w:rsidRDefault="00F07555" w:rsidP="00F07555">
      <w:pPr>
        <w:pStyle w:val="Listaszerbekezds"/>
        <w:numPr>
          <w:ilvl w:val="0"/>
          <w:numId w:val="3"/>
        </w:numPr>
        <w:rPr>
          <w:b/>
          <w:sz w:val="24"/>
          <w:szCs w:val="24"/>
        </w:rPr>
      </w:pPr>
      <w:r w:rsidRPr="00F07555">
        <w:rPr>
          <w:b/>
          <w:sz w:val="24"/>
          <w:szCs w:val="24"/>
        </w:rPr>
        <w:lastRenderedPageBreak/>
        <w:t>Tisztújítás</w:t>
      </w:r>
    </w:p>
    <w:p w:rsidR="00F07555" w:rsidRDefault="00A737AE" w:rsidP="00F07555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levelzető</w:t>
      </w:r>
      <w:proofErr w:type="spellEnd"/>
      <w:r>
        <w:rPr>
          <w:sz w:val="24"/>
          <w:szCs w:val="24"/>
        </w:rPr>
        <w:t xml:space="preserve"> elnök megállapítja, hogy a jelen ülésen is a tagság kb. 20% -a van jelen.</w:t>
      </w:r>
    </w:p>
    <w:p w:rsidR="00A737AE" w:rsidRDefault="00A737AE" w:rsidP="00F07555">
      <w:pPr>
        <w:ind w:left="360"/>
        <w:rPr>
          <w:sz w:val="24"/>
          <w:szCs w:val="24"/>
        </w:rPr>
      </w:pPr>
      <w:r>
        <w:rPr>
          <w:sz w:val="24"/>
          <w:szCs w:val="24"/>
        </w:rPr>
        <w:t>Teljes tisztújításra van szükség. Részben a lejárt, lejáró mandátumok miatt, részben azért, mert a már régóta tisztségben lévő tagok elfáradtak, más feladataik elszólítják őket a tisztségüktől.</w:t>
      </w:r>
    </w:p>
    <w:p w:rsidR="00A737AE" w:rsidRDefault="00A737AE" w:rsidP="00F07555">
      <w:pPr>
        <w:ind w:left="360"/>
        <w:rPr>
          <w:sz w:val="24"/>
          <w:szCs w:val="24"/>
        </w:rPr>
      </w:pPr>
      <w:r>
        <w:rPr>
          <w:sz w:val="24"/>
          <w:szCs w:val="24"/>
        </w:rPr>
        <w:t>A feladatot a szeptember végi közgyűlésre kell halasztani, hogy kellőképpen elő lehessen készíteni, és megtalálni a megfelelő embereket, akik felelősen el tudják látni a feladatokat.</w:t>
      </w:r>
    </w:p>
    <w:p w:rsidR="00A737AE" w:rsidRDefault="00A737AE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 résztvevők javaslata: a jelenlegi tisztségviselők a szeptember végi </w:t>
      </w:r>
      <w:proofErr w:type="gramStart"/>
      <w:r>
        <w:rPr>
          <w:sz w:val="24"/>
          <w:szCs w:val="24"/>
        </w:rPr>
        <w:t>közgyűlésig</w:t>
      </w:r>
      <w:proofErr w:type="gramEnd"/>
      <w:r>
        <w:rPr>
          <w:sz w:val="24"/>
          <w:szCs w:val="24"/>
        </w:rPr>
        <w:t xml:space="preserve"> mint ügyvivők vigyék tovább a feladatukat, előkészítve a szeptemberi eseményt. Megkeresve azokat az embereket, akik új lendületet adnak, új színt visznek az egyesület életébe.</w:t>
      </w:r>
    </w:p>
    <w:p w:rsidR="00723BAD" w:rsidRDefault="00723BAD" w:rsidP="00723BAD">
      <w:pPr>
        <w:ind w:left="360"/>
        <w:rPr>
          <w:sz w:val="24"/>
          <w:szCs w:val="24"/>
        </w:rPr>
      </w:pPr>
      <w:r>
        <w:rPr>
          <w:sz w:val="24"/>
          <w:szCs w:val="24"/>
        </w:rPr>
        <w:t>Elhangzott, hogy a szeptember végéig ideiglenesen működő vezetőségnek legalább annyi pénzt kell a kasszában hagyni, amennyi az év végéig elég az egyesület működéséhez.</w:t>
      </w:r>
    </w:p>
    <w:p w:rsidR="00723BAD" w:rsidRDefault="00723BAD" w:rsidP="00723BA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Ezt a közelgő szeptemberi nagy volumenű rendezvényünk fényében volt szükséges megjegyezni. </w:t>
      </w:r>
    </w:p>
    <w:p w:rsidR="00A737AE" w:rsidRDefault="00A737AE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>Felmerült a kérdés, hogy mi történik, ha most nem szavazzuk meg ezt a javaslatot?</w:t>
      </w:r>
    </w:p>
    <w:p w:rsidR="00A737AE" w:rsidRDefault="00A737AE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Ha nem hosszabbítjuk meg a mandátumokat, akkor most kell összehívni egy rendkívüli </w:t>
      </w:r>
      <w:r w:rsidR="00373801">
        <w:rPr>
          <w:sz w:val="24"/>
          <w:szCs w:val="24"/>
        </w:rPr>
        <w:t>közgyűlést, és megválasztani az új tisztségviselőket.</w:t>
      </w:r>
    </w:p>
    <w:p w:rsidR="00373801" w:rsidRDefault="00373801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Ha megszavazzuk a közgyűlés szeptemberre tolását, akkor </w:t>
      </w:r>
      <w:r w:rsidR="001319A0">
        <w:rPr>
          <w:sz w:val="24"/>
          <w:szCs w:val="24"/>
        </w:rPr>
        <w:t>van esély felelős új vezetőket találni.</w:t>
      </w:r>
    </w:p>
    <w:p w:rsidR="001319A0" w:rsidRDefault="001319A0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>Mi a helyzet, ha nem tudunk szeptember végéig megfelelő embereket találni?</w:t>
      </w:r>
    </w:p>
    <w:p w:rsidR="001319A0" w:rsidRDefault="001319A0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>Hiszen az elmúlt évek tapasztalata, hogy egy-két tisztségre is nehezen találtunk embert, most pedig 5-6 tisztségre keresünk tagokat?</w:t>
      </w:r>
    </w:p>
    <w:p w:rsidR="001319A0" w:rsidRDefault="001319A0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>ha nem tudunk megújulni, és nem lesz elég tisztviselőnk, akkor először technikailag, de igen hamar gyakorlatban is megszűnik az egyesület. De nem ez a cél!</w:t>
      </w:r>
    </w:p>
    <w:p w:rsidR="001319A0" w:rsidRDefault="001319A0" w:rsidP="001319A0">
      <w:pPr>
        <w:ind w:left="360"/>
        <w:rPr>
          <w:sz w:val="24"/>
          <w:szCs w:val="24"/>
        </w:rPr>
      </w:pPr>
      <w:r>
        <w:rPr>
          <w:sz w:val="24"/>
          <w:szCs w:val="24"/>
        </w:rPr>
        <w:t>Nagyon sok apró feladat van, nagyon sok ember munkájára van szükség.</w:t>
      </w:r>
    </w:p>
    <w:p w:rsidR="001319A0" w:rsidRDefault="001319A0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>Elnök úr szavazásra bocsájtja a tisztségviselők - mint ügyvivők további munkájának elfogadását a szeptemberi tisztújító ülésig.</w:t>
      </w:r>
    </w:p>
    <w:p w:rsidR="001319A0" w:rsidRDefault="001319A0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>A tisztségviselők további munkáját szeptember végéig a jelenlévő tagok egyhangúan elfogadták.</w:t>
      </w:r>
    </w:p>
    <w:p w:rsidR="00723BAD" w:rsidRDefault="00723BAD" w:rsidP="00723BAD">
      <w:pPr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>Tóth Andor elnök a jelö</w:t>
      </w:r>
      <w:r w:rsidR="00EE0312">
        <w:rPr>
          <w:sz w:val="24"/>
          <w:szCs w:val="24"/>
        </w:rPr>
        <w:t>lő</w:t>
      </w:r>
      <w:r>
        <w:rPr>
          <w:sz w:val="24"/>
          <w:szCs w:val="24"/>
        </w:rPr>
        <w:t xml:space="preserve"> </w:t>
      </w:r>
      <w:r w:rsidR="00EE0312">
        <w:rPr>
          <w:sz w:val="24"/>
          <w:szCs w:val="24"/>
        </w:rPr>
        <w:t>bizottsági feladat megkezdésére Vágó László tagtársat kérte fel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jelezve</w:t>
      </w:r>
      <w:proofErr w:type="gramEnd"/>
      <w:r>
        <w:rPr>
          <w:sz w:val="24"/>
          <w:szCs w:val="24"/>
        </w:rPr>
        <w:t xml:space="preserve"> hogy keresni kell mellé jelölőbizottsági tagokat.</w:t>
      </w:r>
    </w:p>
    <w:p w:rsidR="00723BAD" w:rsidRDefault="00723BAD" w:rsidP="00723BAD">
      <w:pPr>
        <w:pStyle w:val="Listaszerbekezds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Szeptemberi régiós nap</w:t>
      </w:r>
    </w:p>
    <w:p w:rsidR="00723BAD" w:rsidRDefault="00723BAD" w:rsidP="00723BAD">
      <w:pPr>
        <w:ind w:left="360"/>
        <w:rPr>
          <w:sz w:val="24"/>
          <w:szCs w:val="24"/>
        </w:rPr>
      </w:pPr>
      <w:r w:rsidRPr="00723BAD">
        <w:rPr>
          <w:sz w:val="24"/>
          <w:szCs w:val="24"/>
        </w:rPr>
        <w:t>Fontos elő</w:t>
      </w:r>
      <w:r>
        <w:rPr>
          <w:sz w:val="24"/>
          <w:szCs w:val="24"/>
        </w:rPr>
        <w:t>ttünk álló feladat a szeptember 10-i régiós családi nap, amit részben a NOE, részben az Önkormányzat felkérésére, és kis mértékű anyagi támogatásával kell megoldanunk.</w:t>
      </w:r>
    </w:p>
    <w:p w:rsidR="00723BAD" w:rsidRDefault="00723BAD" w:rsidP="00723BAD">
      <w:pPr>
        <w:ind w:left="360"/>
        <w:rPr>
          <w:sz w:val="24"/>
          <w:szCs w:val="24"/>
        </w:rPr>
      </w:pPr>
      <w:r>
        <w:rPr>
          <w:sz w:val="24"/>
          <w:szCs w:val="24"/>
        </w:rPr>
        <w:t>Ezzel közösen tartjuk meg egyesületünk fennállásának 10. évfordulóját.</w:t>
      </w:r>
    </w:p>
    <w:p w:rsidR="00723BAD" w:rsidRDefault="00723BAD" w:rsidP="00723BAD">
      <w:pPr>
        <w:ind w:left="360"/>
        <w:rPr>
          <w:sz w:val="24"/>
          <w:szCs w:val="24"/>
        </w:rPr>
      </w:pPr>
      <w:r>
        <w:rPr>
          <w:sz w:val="24"/>
          <w:szCs w:val="24"/>
        </w:rPr>
        <w:t>Ez nagyon jó erőpróbája a közösségnek!</w:t>
      </w:r>
    </w:p>
    <w:p w:rsidR="00723BAD" w:rsidRDefault="00723BAD" w:rsidP="00723BA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 rendezvény felelőse Molnárné Bognár Éva. </w:t>
      </w:r>
    </w:p>
    <w:p w:rsidR="001319A0" w:rsidRDefault="00723BAD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 rendezvény az egész egyesület közös ügye, Éva ötleteket, és </w:t>
      </w:r>
      <w:r w:rsidR="00675FB8">
        <w:rPr>
          <w:sz w:val="24"/>
          <w:szCs w:val="24"/>
        </w:rPr>
        <w:t>segítőket</w:t>
      </w:r>
      <w:r>
        <w:rPr>
          <w:sz w:val="24"/>
          <w:szCs w:val="24"/>
        </w:rPr>
        <w:t xml:space="preserve"> is </w:t>
      </w:r>
      <w:r w:rsidR="00675FB8">
        <w:rPr>
          <w:sz w:val="24"/>
          <w:szCs w:val="24"/>
        </w:rPr>
        <w:t>vár!</w:t>
      </w:r>
    </w:p>
    <w:p w:rsidR="00675FB8" w:rsidRDefault="00675FB8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Az ezzel kapcsolatos ügyek, felmerülő ötletek megbeszélése után </w:t>
      </w:r>
      <w:r>
        <w:rPr>
          <w:b/>
          <w:sz w:val="24"/>
          <w:szCs w:val="24"/>
        </w:rPr>
        <w:t xml:space="preserve">Tóth Andor </w:t>
      </w:r>
    </w:p>
    <w:p w:rsidR="00675FB8" w:rsidRDefault="00675FB8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>levezető elnök megköszönte a közgyűlésen megjelenteknek a részvételt, és berekesztette az ülést.</w:t>
      </w:r>
    </w:p>
    <w:p w:rsidR="00675FB8" w:rsidRDefault="00675FB8" w:rsidP="00A737AE">
      <w:pPr>
        <w:ind w:left="360"/>
        <w:rPr>
          <w:sz w:val="24"/>
          <w:szCs w:val="24"/>
        </w:rPr>
      </w:pPr>
    </w:p>
    <w:p w:rsidR="00675FB8" w:rsidRDefault="00675FB8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>Melléklet:</w:t>
      </w:r>
    </w:p>
    <w:p w:rsidR="00675FB8" w:rsidRDefault="00675FB8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>-Jelenléti ív</w:t>
      </w:r>
    </w:p>
    <w:p w:rsidR="00675FB8" w:rsidRDefault="00675FB8" w:rsidP="00A737AE">
      <w:pPr>
        <w:ind w:left="360"/>
        <w:rPr>
          <w:sz w:val="24"/>
          <w:szCs w:val="24"/>
        </w:rPr>
      </w:pPr>
      <w:r>
        <w:rPr>
          <w:sz w:val="24"/>
          <w:szCs w:val="24"/>
        </w:rPr>
        <w:t>Érd 2017.május 17.</w:t>
      </w:r>
    </w:p>
    <w:p w:rsidR="00675FB8" w:rsidRDefault="00675FB8" w:rsidP="00A737AE">
      <w:pPr>
        <w:ind w:left="360"/>
        <w:rPr>
          <w:sz w:val="24"/>
          <w:szCs w:val="24"/>
        </w:rPr>
      </w:pPr>
    </w:p>
    <w:p w:rsidR="00675FB8" w:rsidRDefault="00675FB8" w:rsidP="00A737AE">
      <w:pPr>
        <w:ind w:left="360"/>
        <w:rPr>
          <w:b/>
          <w:sz w:val="28"/>
          <w:szCs w:val="28"/>
        </w:rPr>
      </w:pPr>
    </w:p>
    <w:p w:rsidR="00675FB8" w:rsidRPr="00675FB8" w:rsidRDefault="00675FB8" w:rsidP="00A737AE">
      <w:pPr>
        <w:ind w:left="360"/>
        <w:rPr>
          <w:b/>
          <w:sz w:val="28"/>
          <w:szCs w:val="28"/>
        </w:rPr>
      </w:pPr>
      <w:r w:rsidRPr="00675FB8">
        <w:rPr>
          <w:b/>
          <w:sz w:val="28"/>
          <w:szCs w:val="28"/>
        </w:rPr>
        <w:t xml:space="preserve">…………………………………………….             </w:t>
      </w:r>
      <w:r>
        <w:rPr>
          <w:b/>
          <w:sz w:val="28"/>
          <w:szCs w:val="28"/>
        </w:rPr>
        <w:t xml:space="preserve"> ……………………………………………            </w:t>
      </w:r>
    </w:p>
    <w:p w:rsidR="00675FB8" w:rsidRDefault="00675FB8" w:rsidP="00A737AE">
      <w:pPr>
        <w:ind w:left="360"/>
        <w:rPr>
          <w:b/>
          <w:sz w:val="28"/>
          <w:szCs w:val="28"/>
        </w:rPr>
      </w:pPr>
      <w:r w:rsidRPr="00675FB8">
        <w:rPr>
          <w:b/>
          <w:sz w:val="28"/>
          <w:szCs w:val="28"/>
        </w:rPr>
        <w:t>Tóth Andor</w:t>
      </w:r>
      <w:r>
        <w:rPr>
          <w:b/>
          <w:sz w:val="28"/>
          <w:szCs w:val="28"/>
        </w:rPr>
        <w:t xml:space="preserve">                                                         Bódizs Éva</w:t>
      </w:r>
    </w:p>
    <w:p w:rsidR="00675FB8" w:rsidRDefault="00675FB8" w:rsidP="00A737AE">
      <w:pPr>
        <w:ind w:left="360"/>
        <w:rPr>
          <w:sz w:val="28"/>
          <w:szCs w:val="28"/>
        </w:rPr>
      </w:pPr>
      <w:r>
        <w:rPr>
          <w:sz w:val="28"/>
          <w:szCs w:val="28"/>
        </w:rPr>
        <w:t>levezető elnök                                                    jegyzőkönyvvezető</w:t>
      </w:r>
    </w:p>
    <w:p w:rsidR="00675FB8" w:rsidRDefault="00675FB8" w:rsidP="00A737AE">
      <w:pPr>
        <w:ind w:left="360"/>
        <w:rPr>
          <w:sz w:val="28"/>
          <w:szCs w:val="28"/>
        </w:rPr>
      </w:pPr>
    </w:p>
    <w:p w:rsidR="00675FB8" w:rsidRDefault="00675FB8" w:rsidP="00A737A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               ………………………………………………</w:t>
      </w:r>
    </w:p>
    <w:p w:rsidR="00675FB8" w:rsidRDefault="00675FB8" w:rsidP="00A737A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Molnárné Bognár Éva                                     Simonné Végh Rita</w:t>
      </w:r>
    </w:p>
    <w:p w:rsidR="00675FB8" w:rsidRPr="00675FB8" w:rsidRDefault="00675FB8" w:rsidP="00A737AE">
      <w:p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hitelesítő                                                                 </w:t>
      </w:r>
      <w:proofErr w:type="spellStart"/>
      <w:r>
        <w:rPr>
          <w:sz w:val="28"/>
          <w:szCs w:val="28"/>
        </w:rPr>
        <w:t>hitelesítő</w:t>
      </w:r>
      <w:proofErr w:type="spellEnd"/>
    </w:p>
    <w:p w:rsidR="00675FB8" w:rsidRDefault="00675FB8" w:rsidP="00A737AE">
      <w:pPr>
        <w:ind w:left="360"/>
        <w:rPr>
          <w:b/>
          <w:sz w:val="28"/>
          <w:szCs w:val="28"/>
        </w:rPr>
      </w:pPr>
    </w:p>
    <w:p w:rsidR="00675FB8" w:rsidRPr="00675FB8" w:rsidRDefault="00675FB8" w:rsidP="00A737AE">
      <w:pPr>
        <w:ind w:left="360"/>
        <w:rPr>
          <w:b/>
          <w:sz w:val="28"/>
          <w:szCs w:val="28"/>
        </w:rPr>
      </w:pPr>
    </w:p>
    <w:p w:rsidR="00F07555" w:rsidRPr="00F07555" w:rsidRDefault="00F07555" w:rsidP="00F07555">
      <w:pPr>
        <w:pStyle w:val="Listaszerbekezds"/>
        <w:rPr>
          <w:b/>
          <w:sz w:val="24"/>
          <w:szCs w:val="24"/>
        </w:rPr>
      </w:pPr>
    </w:p>
    <w:p w:rsidR="00F07555" w:rsidRDefault="00F07555" w:rsidP="00BE3DB9">
      <w:pPr>
        <w:pStyle w:val="Listaszerbekezds"/>
        <w:rPr>
          <w:sz w:val="24"/>
          <w:szCs w:val="24"/>
        </w:rPr>
      </w:pPr>
    </w:p>
    <w:p w:rsidR="00F07555" w:rsidRDefault="00F07555" w:rsidP="00BE3DB9">
      <w:pPr>
        <w:pStyle w:val="Listaszerbekezds"/>
        <w:rPr>
          <w:sz w:val="24"/>
          <w:szCs w:val="24"/>
        </w:rPr>
      </w:pPr>
    </w:p>
    <w:p w:rsidR="00F07555" w:rsidRPr="00EE67AC" w:rsidRDefault="00F07555" w:rsidP="00BE3DB9">
      <w:pPr>
        <w:pStyle w:val="Listaszerbekezds"/>
        <w:rPr>
          <w:sz w:val="24"/>
          <w:szCs w:val="24"/>
        </w:rPr>
      </w:pPr>
    </w:p>
    <w:p w:rsidR="00231606" w:rsidRPr="00231606" w:rsidRDefault="00231606" w:rsidP="00231606">
      <w:pPr>
        <w:pStyle w:val="Listaszerbekezds"/>
        <w:rPr>
          <w:sz w:val="24"/>
          <w:szCs w:val="24"/>
        </w:rPr>
      </w:pPr>
    </w:p>
    <w:sectPr w:rsidR="00231606" w:rsidRPr="00231606" w:rsidSect="0040790A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3DFE" w:rsidRDefault="00983DFE" w:rsidP="0040790A">
      <w:pPr>
        <w:spacing w:after="0" w:line="240" w:lineRule="auto"/>
      </w:pPr>
      <w:r>
        <w:separator/>
      </w:r>
    </w:p>
  </w:endnote>
  <w:endnote w:type="continuationSeparator" w:id="0">
    <w:p w:rsidR="00983DFE" w:rsidRDefault="00983DFE" w:rsidP="00407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3DFE" w:rsidRDefault="00983DFE" w:rsidP="0040790A">
      <w:pPr>
        <w:spacing w:after="0" w:line="240" w:lineRule="auto"/>
      </w:pPr>
      <w:r>
        <w:separator/>
      </w:r>
    </w:p>
  </w:footnote>
  <w:footnote w:type="continuationSeparator" w:id="0">
    <w:p w:rsidR="00983DFE" w:rsidRDefault="00983DFE" w:rsidP="00407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790A" w:rsidRDefault="0040790A" w:rsidP="0040790A">
    <w:pPr>
      <w:pStyle w:val="lfej"/>
      <w:jc w:val="center"/>
    </w:pPr>
    <w:r>
      <w:rPr>
        <w:noProof/>
        <w:lang w:eastAsia="hu-HU"/>
      </w:rPr>
      <w:drawing>
        <wp:inline distT="0" distB="0" distL="0" distR="0" wp14:anchorId="5AE0D0A1" wp14:editId="7DB092DE">
          <wp:extent cx="3297645" cy="12192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aBogaLogoKés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9340" cy="12198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733E14"/>
    <w:multiLevelType w:val="hybridMultilevel"/>
    <w:tmpl w:val="03EA82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A8D"/>
    <w:multiLevelType w:val="hybridMultilevel"/>
    <w:tmpl w:val="D9542E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631413"/>
    <w:multiLevelType w:val="hybridMultilevel"/>
    <w:tmpl w:val="273A5EC2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63"/>
    <w:rsid w:val="001319A0"/>
    <w:rsid w:val="001670A8"/>
    <w:rsid w:val="001D56C3"/>
    <w:rsid w:val="00231606"/>
    <w:rsid w:val="00373801"/>
    <w:rsid w:val="003D182D"/>
    <w:rsid w:val="0040790A"/>
    <w:rsid w:val="00590963"/>
    <w:rsid w:val="005B4C5C"/>
    <w:rsid w:val="00675FB8"/>
    <w:rsid w:val="00677B1C"/>
    <w:rsid w:val="00723BAD"/>
    <w:rsid w:val="00746107"/>
    <w:rsid w:val="008F5A29"/>
    <w:rsid w:val="009837DE"/>
    <w:rsid w:val="00983DFE"/>
    <w:rsid w:val="00A737AE"/>
    <w:rsid w:val="00BE3DB9"/>
    <w:rsid w:val="00DD2664"/>
    <w:rsid w:val="00EE0312"/>
    <w:rsid w:val="00EE67AC"/>
    <w:rsid w:val="00F0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7E510B-5DAF-4056-AB40-3E84DE24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90A"/>
  </w:style>
  <w:style w:type="paragraph" w:styleId="llb">
    <w:name w:val="footer"/>
    <w:basedOn w:val="Norml"/>
    <w:link w:val="llb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90A"/>
  </w:style>
  <w:style w:type="paragraph" w:styleId="Buborkszveg">
    <w:name w:val="Balloon Text"/>
    <w:basedOn w:val="Norml"/>
    <w:link w:val="BuborkszvegChar"/>
    <w:uiPriority w:val="99"/>
    <w:semiHidden/>
    <w:unhideWhenUsed/>
    <w:rsid w:val="00407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790A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677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Aga-Boga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Aga-Boga</Template>
  <TotalTime>1</TotalTime>
  <Pages>5</Pages>
  <Words>907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bogi</cp:lastModifiedBy>
  <cp:revision>2</cp:revision>
  <dcterms:created xsi:type="dcterms:W3CDTF">2018-03-04T17:53:00Z</dcterms:created>
  <dcterms:modified xsi:type="dcterms:W3CDTF">2018-03-04T17:53:00Z</dcterms:modified>
</cp:coreProperties>
</file>