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D83" w:rsidRPr="00944D83" w:rsidRDefault="00944D83" w:rsidP="0040790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51071" w:rsidRPr="00051071" w:rsidRDefault="00051071" w:rsidP="00944D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1071">
        <w:rPr>
          <w:rFonts w:ascii="Times New Roman" w:hAnsi="Times New Roman" w:cs="Times New Roman"/>
          <w:b/>
          <w:sz w:val="32"/>
          <w:szCs w:val="32"/>
        </w:rPr>
        <w:t>2018. 03. 06</w:t>
      </w:r>
    </w:p>
    <w:p w:rsidR="008F5A29" w:rsidRPr="00584BB6" w:rsidRDefault="00AD7C98" w:rsidP="00944D8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84BB6">
        <w:rPr>
          <w:rFonts w:ascii="Times New Roman" w:hAnsi="Times New Roman" w:cs="Times New Roman"/>
          <w:b/>
          <w:sz w:val="40"/>
          <w:szCs w:val="40"/>
        </w:rPr>
        <w:t>Határozat</w:t>
      </w:r>
    </w:p>
    <w:p w:rsidR="00AD7C98" w:rsidRDefault="00AD7C98" w:rsidP="0040790A">
      <w:pPr>
        <w:rPr>
          <w:rFonts w:ascii="Times New Roman" w:hAnsi="Times New Roman" w:cs="Times New Roman"/>
          <w:sz w:val="24"/>
          <w:szCs w:val="24"/>
        </w:rPr>
      </w:pPr>
    </w:p>
    <w:p w:rsidR="00AF4E9C" w:rsidRPr="00AF4E9C" w:rsidRDefault="00AD7C98" w:rsidP="00584B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F4E9C">
        <w:rPr>
          <w:rFonts w:ascii="Times New Roman" w:hAnsi="Times New Roman" w:cs="Times New Roman"/>
          <w:b/>
          <w:sz w:val="24"/>
          <w:szCs w:val="24"/>
        </w:rPr>
        <w:t>2018/</w:t>
      </w:r>
      <w:r w:rsidR="003E0720">
        <w:rPr>
          <w:rFonts w:ascii="Times New Roman" w:hAnsi="Times New Roman" w:cs="Times New Roman"/>
          <w:b/>
          <w:sz w:val="24"/>
          <w:szCs w:val="24"/>
        </w:rPr>
        <w:t>3</w:t>
      </w:r>
      <w:r w:rsidR="00320299" w:rsidRPr="00AF4E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51071" w:rsidRPr="00051071" w:rsidRDefault="00E54B02" w:rsidP="00051071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tagdíj r</w:t>
      </w:r>
      <w:r w:rsidR="00051071" w:rsidRPr="00051071">
        <w:rPr>
          <w:rFonts w:ascii="Times New Roman" w:hAnsi="Times New Roman" w:cs="Times New Roman"/>
          <w:sz w:val="24"/>
          <w:szCs w:val="24"/>
        </w:rPr>
        <w:t>észletfizetés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051071" w:rsidRPr="00051071">
        <w:rPr>
          <w:rFonts w:ascii="Times New Roman" w:hAnsi="Times New Roman" w:cs="Times New Roman"/>
          <w:sz w:val="24"/>
          <w:szCs w:val="24"/>
        </w:rPr>
        <w:t>határozathozatallal</w:t>
      </w:r>
      <w:r>
        <w:rPr>
          <w:rFonts w:ascii="Times New Roman" w:hAnsi="Times New Roman" w:cs="Times New Roman"/>
          <w:sz w:val="24"/>
          <w:szCs w:val="24"/>
        </w:rPr>
        <w:t xml:space="preserve"> lehetséges</w:t>
      </w:r>
      <w:r w:rsidR="00051071" w:rsidRPr="00051071">
        <w:rPr>
          <w:rFonts w:ascii="Times New Roman" w:hAnsi="Times New Roman" w:cs="Times New Roman"/>
          <w:sz w:val="24"/>
          <w:szCs w:val="24"/>
        </w:rPr>
        <w:t xml:space="preserve">. A tagcsalád megigényli a részletfizetést és </w:t>
      </w:r>
      <w:r w:rsidR="003E0720">
        <w:rPr>
          <w:rFonts w:ascii="Times New Roman" w:hAnsi="Times New Roman" w:cs="Times New Roman"/>
          <w:sz w:val="24"/>
          <w:szCs w:val="24"/>
        </w:rPr>
        <w:t xml:space="preserve">döntéséről </w:t>
      </w:r>
      <w:r w:rsidR="00051071" w:rsidRPr="00051071">
        <w:rPr>
          <w:rFonts w:ascii="Times New Roman" w:hAnsi="Times New Roman" w:cs="Times New Roman"/>
          <w:sz w:val="24"/>
          <w:szCs w:val="24"/>
        </w:rPr>
        <w:t>az Elnökség hoz egy határozatot</w:t>
      </w:r>
      <w:r w:rsidR="003E0720">
        <w:rPr>
          <w:rFonts w:ascii="Times New Roman" w:hAnsi="Times New Roman" w:cs="Times New Roman"/>
          <w:sz w:val="24"/>
          <w:szCs w:val="24"/>
        </w:rPr>
        <w:t>.</w:t>
      </w:r>
      <w:r w:rsidR="00051071" w:rsidRPr="00051071">
        <w:rPr>
          <w:rFonts w:ascii="Times New Roman" w:hAnsi="Times New Roman" w:cs="Times New Roman"/>
          <w:sz w:val="24"/>
          <w:szCs w:val="24"/>
        </w:rPr>
        <w:t xml:space="preserve"> Az Elnökség 3 fővel határozatképes.</w:t>
      </w:r>
    </w:p>
    <w:p w:rsidR="00051071" w:rsidRPr="00051071" w:rsidRDefault="00051071" w:rsidP="00051071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051071">
        <w:rPr>
          <w:rFonts w:ascii="Times New Roman" w:hAnsi="Times New Roman" w:cs="Times New Roman"/>
          <w:sz w:val="24"/>
          <w:szCs w:val="24"/>
        </w:rPr>
        <w:t xml:space="preserve">Két részletben lehet fizetni (2x3500Ft).  Az első részletet legkésőbb március 15-ig kell befizetni. A második részletet pedig az Alapszabályzatban foglaltak szerint június 30-ig kell teljesíteni. A határozaton név nem szerepelhet, a családok tagsági számát szabad szerepeltetni. </w:t>
      </w:r>
    </w:p>
    <w:p w:rsidR="00051071" w:rsidRPr="00051071" w:rsidRDefault="00051071" w:rsidP="00051071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051071">
        <w:rPr>
          <w:rFonts w:ascii="Times New Roman" w:hAnsi="Times New Roman" w:cs="Times New Roman"/>
          <w:sz w:val="24"/>
          <w:szCs w:val="24"/>
        </w:rPr>
        <w:t>Ezeknek a határozatoknak dossziét kell nyitni, papírformátumban elkészíteni és a honlapra is feltenni.</w:t>
      </w:r>
    </w:p>
    <w:p w:rsidR="00584BB6" w:rsidRDefault="00584BB6" w:rsidP="00584BB6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Végrehajtásért felelős: Rába Mónika</w:t>
      </w:r>
    </w:p>
    <w:p w:rsidR="00584BB6" w:rsidRDefault="00584BB6" w:rsidP="00584BB6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p w:rsidR="00584BB6" w:rsidRDefault="00584BB6" w:rsidP="00584BB6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2018. március 6.</w:t>
      </w:r>
    </w:p>
    <w:p w:rsidR="00584BB6" w:rsidRDefault="00584BB6" w:rsidP="00584B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E0720" w:rsidRDefault="003E0720" w:rsidP="00584B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4BB6" w:rsidRDefault="00584BB6" w:rsidP="00584B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4BB6" w:rsidRDefault="00584BB6" w:rsidP="00584BB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</w:t>
      </w:r>
    </w:p>
    <w:p w:rsidR="00584BB6" w:rsidRDefault="00584BB6" w:rsidP="00584BB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Bogatin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Attila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Rába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Mónika</w:t>
      </w:r>
    </w:p>
    <w:p w:rsidR="00584BB6" w:rsidRDefault="00584BB6" w:rsidP="0040790A">
      <w:pPr>
        <w:rPr>
          <w:rFonts w:ascii="Times New Roman" w:hAnsi="Times New Roman" w:cs="Times New Roman"/>
          <w:sz w:val="24"/>
          <w:szCs w:val="24"/>
        </w:rPr>
      </w:pPr>
    </w:p>
    <w:sectPr w:rsidR="00584BB6" w:rsidSect="0040790A">
      <w:head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5FB" w:rsidRDefault="00AD75FB" w:rsidP="0040790A">
      <w:pPr>
        <w:spacing w:after="0" w:line="240" w:lineRule="auto"/>
      </w:pPr>
      <w:r>
        <w:separator/>
      </w:r>
    </w:p>
  </w:endnote>
  <w:endnote w:type="continuationSeparator" w:id="0">
    <w:p w:rsidR="00AD75FB" w:rsidRDefault="00AD75FB" w:rsidP="00407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5FB" w:rsidRDefault="00AD75FB" w:rsidP="0040790A">
      <w:pPr>
        <w:spacing w:after="0" w:line="240" w:lineRule="auto"/>
      </w:pPr>
      <w:r>
        <w:separator/>
      </w:r>
    </w:p>
  </w:footnote>
  <w:footnote w:type="continuationSeparator" w:id="0">
    <w:p w:rsidR="00AD75FB" w:rsidRDefault="00AD75FB" w:rsidP="00407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B" w:rsidRDefault="00EC799B" w:rsidP="0040790A">
    <w:pPr>
      <w:pStyle w:val="lfej"/>
      <w:jc w:val="center"/>
    </w:pPr>
    <w:r>
      <w:rPr>
        <w:noProof/>
        <w:lang w:eastAsia="hu-HU"/>
      </w:rPr>
      <w:drawing>
        <wp:inline distT="0" distB="0" distL="0" distR="0" wp14:anchorId="5AE0D0A1" wp14:editId="7DB092DE">
          <wp:extent cx="3297645" cy="12192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aBogaLogoKés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9340" cy="12198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3BB"/>
    <w:multiLevelType w:val="hybridMultilevel"/>
    <w:tmpl w:val="4260B6B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80B02"/>
    <w:multiLevelType w:val="hybridMultilevel"/>
    <w:tmpl w:val="AE4E768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95823"/>
    <w:multiLevelType w:val="hybridMultilevel"/>
    <w:tmpl w:val="FB0A6F00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081EC4"/>
    <w:multiLevelType w:val="hybridMultilevel"/>
    <w:tmpl w:val="E4AC32AA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A0CA5"/>
    <w:multiLevelType w:val="hybridMultilevel"/>
    <w:tmpl w:val="F920EC8A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E4E14"/>
    <w:multiLevelType w:val="hybridMultilevel"/>
    <w:tmpl w:val="F626BCE8"/>
    <w:lvl w:ilvl="0" w:tplc="10A626C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2060535"/>
    <w:multiLevelType w:val="hybridMultilevel"/>
    <w:tmpl w:val="DDEC5006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42E41"/>
    <w:multiLevelType w:val="hybridMultilevel"/>
    <w:tmpl w:val="E2124A7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470AC6"/>
    <w:multiLevelType w:val="hybridMultilevel"/>
    <w:tmpl w:val="503A3DC4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975ADD"/>
    <w:multiLevelType w:val="hybridMultilevel"/>
    <w:tmpl w:val="E2124A7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32772"/>
    <w:multiLevelType w:val="hybridMultilevel"/>
    <w:tmpl w:val="E2124A7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701CC"/>
    <w:multiLevelType w:val="hybridMultilevel"/>
    <w:tmpl w:val="503A3DC4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84A2A"/>
    <w:multiLevelType w:val="hybridMultilevel"/>
    <w:tmpl w:val="1F58D860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21EA2"/>
    <w:multiLevelType w:val="hybridMultilevel"/>
    <w:tmpl w:val="008651D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2362A"/>
    <w:multiLevelType w:val="hybridMultilevel"/>
    <w:tmpl w:val="02E8F7B2"/>
    <w:lvl w:ilvl="0" w:tplc="040E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04BCF"/>
    <w:multiLevelType w:val="hybridMultilevel"/>
    <w:tmpl w:val="E17E3EAC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6019D"/>
    <w:multiLevelType w:val="hybridMultilevel"/>
    <w:tmpl w:val="13CA8F42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E911BF"/>
    <w:multiLevelType w:val="hybridMultilevel"/>
    <w:tmpl w:val="94E8F3F8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5169E0"/>
    <w:multiLevelType w:val="hybridMultilevel"/>
    <w:tmpl w:val="4A98167E"/>
    <w:lvl w:ilvl="0" w:tplc="040E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F636F4"/>
    <w:multiLevelType w:val="hybridMultilevel"/>
    <w:tmpl w:val="0A362C34"/>
    <w:lvl w:ilvl="0" w:tplc="62E430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3"/>
  </w:num>
  <w:num w:numId="5">
    <w:abstractNumId w:val="10"/>
  </w:num>
  <w:num w:numId="6">
    <w:abstractNumId w:val="7"/>
  </w:num>
  <w:num w:numId="7">
    <w:abstractNumId w:val="9"/>
  </w:num>
  <w:num w:numId="8">
    <w:abstractNumId w:val="16"/>
  </w:num>
  <w:num w:numId="9">
    <w:abstractNumId w:val="19"/>
  </w:num>
  <w:num w:numId="10">
    <w:abstractNumId w:val="2"/>
  </w:num>
  <w:num w:numId="11">
    <w:abstractNumId w:val="6"/>
  </w:num>
  <w:num w:numId="12">
    <w:abstractNumId w:val="4"/>
  </w:num>
  <w:num w:numId="13">
    <w:abstractNumId w:val="14"/>
  </w:num>
  <w:num w:numId="14">
    <w:abstractNumId w:val="18"/>
  </w:num>
  <w:num w:numId="15">
    <w:abstractNumId w:val="17"/>
  </w:num>
  <w:num w:numId="16">
    <w:abstractNumId w:val="13"/>
  </w:num>
  <w:num w:numId="17">
    <w:abstractNumId w:val="15"/>
  </w:num>
  <w:num w:numId="18">
    <w:abstractNumId w:val="12"/>
  </w:num>
  <w:num w:numId="19">
    <w:abstractNumId w:val="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B48"/>
    <w:rsid w:val="00000E78"/>
    <w:rsid w:val="00007D70"/>
    <w:rsid w:val="00043510"/>
    <w:rsid w:val="0004582F"/>
    <w:rsid w:val="00051071"/>
    <w:rsid w:val="00092CD7"/>
    <w:rsid w:val="000938C7"/>
    <w:rsid w:val="00094313"/>
    <w:rsid w:val="000B1D3C"/>
    <w:rsid w:val="000C75D9"/>
    <w:rsid w:val="0015610C"/>
    <w:rsid w:val="001670A8"/>
    <w:rsid w:val="001D56C3"/>
    <w:rsid w:val="00250DB4"/>
    <w:rsid w:val="002A5C5A"/>
    <w:rsid w:val="002C43AC"/>
    <w:rsid w:val="00320299"/>
    <w:rsid w:val="0033676E"/>
    <w:rsid w:val="00345BBD"/>
    <w:rsid w:val="00365188"/>
    <w:rsid w:val="003C0567"/>
    <w:rsid w:val="003D2C76"/>
    <w:rsid w:val="003D41F6"/>
    <w:rsid w:val="003E0720"/>
    <w:rsid w:val="00401761"/>
    <w:rsid w:val="00407039"/>
    <w:rsid w:val="0040790A"/>
    <w:rsid w:val="004470CE"/>
    <w:rsid w:val="00466ADC"/>
    <w:rsid w:val="004A1E17"/>
    <w:rsid w:val="004C2B15"/>
    <w:rsid w:val="004D3BEF"/>
    <w:rsid w:val="004F1141"/>
    <w:rsid w:val="00523B66"/>
    <w:rsid w:val="00562B48"/>
    <w:rsid w:val="00584BB6"/>
    <w:rsid w:val="005A129A"/>
    <w:rsid w:val="005B4C5C"/>
    <w:rsid w:val="005C103D"/>
    <w:rsid w:val="005E5BDD"/>
    <w:rsid w:val="005F3766"/>
    <w:rsid w:val="006626FA"/>
    <w:rsid w:val="006852A3"/>
    <w:rsid w:val="006A4BEC"/>
    <w:rsid w:val="0079136C"/>
    <w:rsid w:val="007D1C47"/>
    <w:rsid w:val="007D2AAD"/>
    <w:rsid w:val="007E34CF"/>
    <w:rsid w:val="00855039"/>
    <w:rsid w:val="00861EF3"/>
    <w:rsid w:val="00863BAB"/>
    <w:rsid w:val="008B1982"/>
    <w:rsid w:val="008B1EF9"/>
    <w:rsid w:val="008C10E4"/>
    <w:rsid w:val="008F5A29"/>
    <w:rsid w:val="00927B5F"/>
    <w:rsid w:val="00944D83"/>
    <w:rsid w:val="00971674"/>
    <w:rsid w:val="009946B0"/>
    <w:rsid w:val="009F4E6A"/>
    <w:rsid w:val="00A17745"/>
    <w:rsid w:val="00A30EFC"/>
    <w:rsid w:val="00A3783C"/>
    <w:rsid w:val="00A63066"/>
    <w:rsid w:val="00A9291C"/>
    <w:rsid w:val="00AB2127"/>
    <w:rsid w:val="00AB2B62"/>
    <w:rsid w:val="00AC4017"/>
    <w:rsid w:val="00AD75FB"/>
    <w:rsid w:val="00AD7C98"/>
    <w:rsid w:val="00AF4E9C"/>
    <w:rsid w:val="00B202AD"/>
    <w:rsid w:val="00B50B55"/>
    <w:rsid w:val="00B65C05"/>
    <w:rsid w:val="00BC54A7"/>
    <w:rsid w:val="00BE50E0"/>
    <w:rsid w:val="00C057D7"/>
    <w:rsid w:val="00C179BC"/>
    <w:rsid w:val="00CA6618"/>
    <w:rsid w:val="00CB33A2"/>
    <w:rsid w:val="00CC7607"/>
    <w:rsid w:val="00CF2B66"/>
    <w:rsid w:val="00D20998"/>
    <w:rsid w:val="00D652A2"/>
    <w:rsid w:val="00D71711"/>
    <w:rsid w:val="00DB09F4"/>
    <w:rsid w:val="00DD00AB"/>
    <w:rsid w:val="00DD0FB6"/>
    <w:rsid w:val="00DD2664"/>
    <w:rsid w:val="00DF1C3A"/>
    <w:rsid w:val="00E0418C"/>
    <w:rsid w:val="00E17A18"/>
    <w:rsid w:val="00E17E89"/>
    <w:rsid w:val="00E31A2A"/>
    <w:rsid w:val="00E54B02"/>
    <w:rsid w:val="00E9273B"/>
    <w:rsid w:val="00EC6312"/>
    <w:rsid w:val="00EC799B"/>
    <w:rsid w:val="00F24A34"/>
    <w:rsid w:val="00FC3E1C"/>
    <w:rsid w:val="00FC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ABD8E9-6980-479A-A006-C531CE77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790A"/>
  </w:style>
  <w:style w:type="paragraph" w:styleId="llb">
    <w:name w:val="footer"/>
    <w:basedOn w:val="Norml"/>
    <w:link w:val="llbChar"/>
    <w:uiPriority w:val="99"/>
    <w:unhideWhenUsed/>
    <w:rsid w:val="00407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0790A"/>
  </w:style>
  <w:style w:type="paragraph" w:styleId="Buborkszveg">
    <w:name w:val="Balloon Text"/>
    <w:basedOn w:val="Norml"/>
    <w:link w:val="BuborkszvegChar"/>
    <w:uiPriority w:val="99"/>
    <w:semiHidden/>
    <w:unhideWhenUsed/>
    <w:rsid w:val="00407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790A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250DB4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4D3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1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Aga-Boga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C396D-96BE-4B20-84E1-973BEB91D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Aga-Boga</Template>
  <TotalTime>0</TotalTime>
  <Pages>1</Pages>
  <Words>91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Otthon</cp:lastModifiedBy>
  <cp:revision>2</cp:revision>
  <dcterms:created xsi:type="dcterms:W3CDTF">2018-03-20T12:11:00Z</dcterms:created>
  <dcterms:modified xsi:type="dcterms:W3CDTF">2018-03-20T12:11:00Z</dcterms:modified>
</cp:coreProperties>
</file>