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D83" w:rsidRPr="00944D83" w:rsidRDefault="00944D83" w:rsidP="002D16B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62B48" w:rsidRDefault="00944D83" w:rsidP="002D16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D83">
        <w:rPr>
          <w:rFonts w:ascii="Times New Roman" w:hAnsi="Times New Roman" w:cs="Times New Roman"/>
          <w:b/>
          <w:sz w:val="24"/>
          <w:szCs w:val="24"/>
        </w:rPr>
        <w:t>2018.</w:t>
      </w:r>
      <w:r w:rsidR="004D3BEF" w:rsidRPr="00944D83">
        <w:rPr>
          <w:rFonts w:ascii="Times New Roman" w:hAnsi="Times New Roman" w:cs="Times New Roman"/>
          <w:b/>
          <w:sz w:val="24"/>
          <w:szCs w:val="24"/>
        </w:rPr>
        <w:t xml:space="preserve"> 03.06</w:t>
      </w:r>
      <w:r w:rsidR="00562B48" w:rsidRPr="00944D83">
        <w:rPr>
          <w:rFonts w:ascii="Times New Roman" w:hAnsi="Times New Roman" w:cs="Times New Roman"/>
          <w:b/>
          <w:sz w:val="24"/>
          <w:szCs w:val="24"/>
        </w:rPr>
        <w:t>.</w:t>
      </w:r>
    </w:p>
    <w:p w:rsidR="002D16BD" w:rsidRPr="00944D83" w:rsidRDefault="002D16BD" w:rsidP="002D16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5A29" w:rsidRPr="00944D83" w:rsidRDefault="00562B48" w:rsidP="002D16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D83">
        <w:rPr>
          <w:rFonts w:ascii="Times New Roman" w:hAnsi="Times New Roman" w:cs="Times New Roman"/>
          <w:b/>
          <w:sz w:val="24"/>
          <w:szCs w:val="24"/>
        </w:rPr>
        <w:t>Jegyzőkönyv</w:t>
      </w:r>
    </w:p>
    <w:p w:rsidR="00944D83" w:rsidRDefault="00944D83" w:rsidP="002D16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D16BD" w:rsidRDefault="002D16BD" w:rsidP="002D16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D83" w:rsidRDefault="00944D83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Készült az </w:t>
      </w:r>
      <w:r w:rsidRPr="00944D83">
        <w:rPr>
          <w:rFonts w:ascii="Times New Roman" w:hAnsi="Times New Roman" w:cs="Times New Roman"/>
          <w:b/>
          <w:sz w:val="24"/>
          <w:szCs w:val="24"/>
        </w:rPr>
        <w:t>Ága-Boga Nagycsaládosok Érdi Egyesülete</w:t>
      </w:r>
      <w:r>
        <w:rPr>
          <w:rFonts w:ascii="Times New Roman" w:hAnsi="Times New Roman" w:cs="Times New Roman"/>
          <w:sz w:val="24"/>
          <w:szCs w:val="24"/>
        </w:rPr>
        <w:t xml:space="preserve"> Elnökségi ülésén, </w:t>
      </w:r>
      <w:r w:rsidRPr="00944D83">
        <w:rPr>
          <w:rFonts w:ascii="Times New Roman" w:hAnsi="Times New Roman" w:cs="Times New Roman"/>
          <w:b/>
          <w:sz w:val="24"/>
          <w:szCs w:val="24"/>
        </w:rPr>
        <w:t>2018. március 6-án</w:t>
      </w:r>
      <w:r>
        <w:rPr>
          <w:rFonts w:ascii="Times New Roman" w:hAnsi="Times New Roman" w:cs="Times New Roman"/>
          <w:sz w:val="24"/>
          <w:szCs w:val="24"/>
        </w:rPr>
        <w:t>, az érdi Katolikus Plébánián (2030 Érd, Gellért u. 9.).</w:t>
      </w:r>
    </w:p>
    <w:p w:rsidR="0004582F" w:rsidRPr="00E17A18" w:rsidRDefault="0004582F" w:rsidP="002D16BD">
      <w:pPr>
        <w:spacing w:before="120" w:after="0"/>
        <w:rPr>
          <w:rFonts w:ascii="Times New Roman" w:hAnsi="Times New Roman" w:cs="Times New Roman"/>
          <w:sz w:val="24"/>
          <w:szCs w:val="24"/>
          <w:u w:val="single"/>
        </w:rPr>
      </w:pPr>
      <w:r w:rsidRPr="00E17A18">
        <w:rPr>
          <w:rFonts w:ascii="Times New Roman" w:hAnsi="Times New Roman" w:cs="Times New Roman"/>
          <w:sz w:val="24"/>
          <w:szCs w:val="24"/>
          <w:u w:val="single"/>
        </w:rPr>
        <w:t>Jelen vannak:</w:t>
      </w:r>
    </w:p>
    <w:p w:rsidR="006626FA" w:rsidRPr="00944D83" w:rsidRDefault="006626FA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44D83">
        <w:rPr>
          <w:rFonts w:ascii="Times New Roman" w:hAnsi="Times New Roman" w:cs="Times New Roman"/>
          <w:sz w:val="24"/>
          <w:szCs w:val="24"/>
        </w:rPr>
        <w:t>Bogatin</w:t>
      </w:r>
      <w:proofErr w:type="spellEnd"/>
      <w:r w:rsidRPr="00944D83">
        <w:rPr>
          <w:rFonts w:ascii="Times New Roman" w:hAnsi="Times New Roman" w:cs="Times New Roman"/>
          <w:sz w:val="24"/>
          <w:szCs w:val="24"/>
        </w:rPr>
        <w:t xml:space="preserve"> Attila</w:t>
      </w:r>
    </w:p>
    <w:p w:rsidR="0004582F" w:rsidRPr="00944D83" w:rsidRDefault="0004582F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944D83">
        <w:rPr>
          <w:rFonts w:ascii="Times New Roman" w:hAnsi="Times New Roman" w:cs="Times New Roman"/>
          <w:sz w:val="24"/>
          <w:szCs w:val="24"/>
        </w:rPr>
        <w:t>Kovács Enikő</w:t>
      </w:r>
    </w:p>
    <w:p w:rsidR="006626FA" w:rsidRPr="00944D83" w:rsidRDefault="006626FA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944D83">
        <w:rPr>
          <w:rFonts w:ascii="Times New Roman" w:hAnsi="Times New Roman" w:cs="Times New Roman"/>
          <w:sz w:val="24"/>
          <w:szCs w:val="24"/>
        </w:rPr>
        <w:t>Kovács Levente</w:t>
      </w:r>
    </w:p>
    <w:p w:rsidR="0004582F" w:rsidRPr="00944D83" w:rsidRDefault="0004582F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944D83">
        <w:rPr>
          <w:rFonts w:ascii="Times New Roman" w:hAnsi="Times New Roman" w:cs="Times New Roman"/>
          <w:sz w:val="24"/>
          <w:szCs w:val="24"/>
        </w:rPr>
        <w:t>Molnárné B</w:t>
      </w:r>
      <w:r w:rsidR="00000E78">
        <w:rPr>
          <w:rFonts w:ascii="Times New Roman" w:hAnsi="Times New Roman" w:cs="Times New Roman"/>
          <w:sz w:val="24"/>
          <w:szCs w:val="24"/>
        </w:rPr>
        <w:t xml:space="preserve">ognár </w:t>
      </w:r>
      <w:r w:rsidRPr="00944D83">
        <w:rPr>
          <w:rFonts w:ascii="Times New Roman" w:hAnsi="Times New Roman" w:cs="Times New Roman"/>
          <w:sz w:val="24"/>
          <w:szCs w:val="24"/>
        </w:rPr>
        <w:t>Éva</w:t>
      </w:r>
    </w:p>
    <w:p w:rsidR="0004582F" w:rsidRPr="00944D83" w:rsidRDefault="0004582F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944D83">
        <w:rPr>
          <w:rFonts w:ascii="Times New Roman" w:hAnsi="Times New Roman" w:cs="Times New Roman"/>
          <w:sz w:val="24"/>
          <w:szCs w:val="24"/>
        </w:rPr>
        <w:t>Réti Olga</w:t>
      </w:r>
    </w:p>
    <w:p w:rsidR="006626FA" w:rsidRPr="00944D83" w:rsidRDefault="006626FA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44D83">
        <w:rPr>
          <w:rFonts w:ascii="Times New Roman" w:hAnsi="Times New Roman" w:cs="Times New Roman"/>
          <w:sz w:val="24"/>
          <w:szCs w:val="24"/>
        </w:rPr>
        <w:t>Riszterer</w:t>
      </w:r>
      <w:proofErr w:type="spellEnd"/>
      <w:r w:rsidRPr="00944D83">
        <w:rPr>
          <w:rFonts w:ascii="Times New Roman" w:hAnsi="Times New Roman" w:cs="Times New Roman"/>
          <w:sz w:val="24"/>
          <w:szCs w:val="24"/>
        </w:rPr>
        <w:t xml:space="preserve"> Ági</w:t>
      </w:r>
    </w:p>
    <w:p w:rsidR="0004582F" w:rsidRPr="00944D83" w:rsidRDefault="004D3BEF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944D83">
        <w:rPr>
          <w:rFonts w:ascii="Times New Roman" w:hAnsi="Times New Roman" w:cs="Times New Roman"/>
          <w:sz w:val="24"/>
          <w:szCs w:val="24"/>
        </w:rPr>
        <w:t>Rába Mónika</w:t>
      </w:r>
    </w:p>
    <w:p w:rsidR="00861EF3" w:rsidRDefault="00861EF3" w:rsidP="002D16BD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</w:p>
    <w:p w:rsidR="000C75D9" w:rsidRPr="00E17A18" w:rsidRDefault="000C75D9" w:rsidP="002D16BD">
      <w:pPr>
        <w:spacing w:before="120"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17A18">
        <w:rPr>
          <w:rFonts w:ascii="Times New Roman" w:hAnsi="Times New Roman" w:cs="Times New Roman"/>
          <w:b/>
          <w:sz w:val="24"/>
          <w:szCs w:val="24"/>
          <w:u w:val="single"/>
        </w:rPr>
        <w:t>Napirendi pontok:</w:t>
      </w:r>
    </w:p>
    <w:p w:rsidR="00861EF3" w:rsidRDefault="00861EF3" w:rsidP="002D16BD">
      <w:pPr>
        <w:pStyle w:val="Listaszerbekezds"/>
        <w:numPr>
          <w:ilvl w:val="0"/>
          <w:numId w:val="3"/>
        </w:num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Új tagcsaládok felvétele</w:t>
      </w:r>
    </w:p>
    <w:p w:rsidR="00861EF3" w:rsidRDefault="000C75D9" w:rsidP="002D16BD">
      <w:pPr>
        <w:pStyle w:val="Listaszerbekezds"/>
        <w:numPr>
          <w:ilvl w:val="0"/>
          <w:numId w:val="3"/>
        </w:numPr>
        <w:spacing w:before="120" w:after="0" w:line="240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</w:t>
      </w:r>
      <w:r w:rsidR="00D71711"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étvégi választmányiról beszámoló: programok, telefon-flotta</w:t>
      </w:r>
    </w:p>
    <w:p w:rsidR="000C75D9" w:rsidRDefault="000C75D9" w:rsidP="002D16BD">
      <w:pPr>
        <w:pStyle w:val="Listaszerbekezds"/>
        <w:numPr>
          <w:ilvl w:val="0"/>
          <w:numId w:val="3"/>
        </w:numPr>
        <w:spacing w:before="120" w:after="0" w:line="240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ÁB flottás telefonok használata</w:t>
      </w:r>
    </w:p>
    <w:p w:rsidR="000C75D9" w:rsidRDefault="000C75D9" w:rsidP="002D16BD">
      <w:pPr>
        <w:pStyle w:val="Listaszerbekezds"/>
        <w:numPr>
          <w:ilvl w:val="0"/>
          <w:numId w:val="3"/>
        </w:numPr>
        <w:spacing w:before="120" w:after="0" w:line="240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Beszámoló Polgármester Úrral való találkozásról</w:t>
      </w:r>
    </w:p>
    <w:p w:rsidR="000C75D9" w:rsidRPr="000C75D9" w:rsidRDefault="000C75D9" w:rsidP="002D16BD">
      <w:pPr>
        <w:pStyle w:val="Listaszerbekezds"/>
        <w:numPr>
          <w:ilvl w:val="0"/>
          <w:numId w:val="3"/>
        </w:num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Küldöttgyűlésre jelöltek delegálása, aláírások rendezése</w:t>
      </w:r>
    </w:p>
    <w:p w:rsidR="000C75D9" w:rsidRPr="000C75D9" w:rsidRDefault="000C75D9" w:rsidP="002D16BD">
      <w:pPr>
        <w:pStyle w:val="Listaszerbekezds"/>
        <w:numPr>
          <w:ilvl w:val="0"/>
          <w:numId w:val="3"/>
        </w:num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Húsvéti </w:t>
      </w:r>
      <w:proofErr w:type="spellStart"/>
      <w:r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kézműveskedés</w:t>
      </w:r>
      <w:proofErr w:type="spellEnd"/>
      <w:r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időpontja, szervezője, helyszíne</w:t>
      </w:r>
    </w:p>
    <w:p w:rsidR="000C75D9" w:rsidRPr="000C75D9" w:rsidRDefault="000C75D9" w:rsidP="002D16BD">
      <w:pPr>
        <w:pStyle w:val="Listaszerbekezds"/>
        <w:numPr>
          <w:ilvl w:val="0"/>
          <w:numId w:val="3"/>
        </w:num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Tagdíjbefizetés állapotjelentés</w:t>
      </w:r>
    </w:p>
    <w:p w:rsidR="000C75D9" w:rsidRPr="000C75D9" w:rsidRDefault="000C75D9" w:rsidP="002D16BD">
      <w:pPr>
        <w:pStyle w:val="Listaszerbekezds"/>
        <w:numPr>
          <w:ilvl w:val="0"/>
          <w:numId w:val="3"/>
        </w:num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Babaköszöntőre lejelentés</w:t>
      </w:r>
    </w:p>
    <w:p w:rsidR="000C75D9" w:rsidRPr="000C75D9" w:rsidRDefault="000C75D9" w:rsidP="002D16BD">
      <w:pPr>
        <w:pStyle w:val="Listaszerbekezds"/>
        <w:numPr>
          <w:ilvl w:val="0"/>
          <w:numId w:val="3"/>
        </w:num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Függönyadományról</w:t>
      </w:r>
    </w:p>
    <w:p w:rsidR="000C75D9" w:rsidRPr="000C75D9" w:rsidRDefault="000C75D9" w:rsidP="002D16BD">
      <w:pPr>
        <w:pStyle w:val="Listaszerbekezds"/>
        <w:numPr>
          <w:ilvl w:val="0"/>
          <w:numId w:val="3"/>
        </w:num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Levelezőlisták sokadszorra</w:t>
      </w:r>
    </w:p>
    <w:p w:rsidR="000C75D9" w:rsidRPr="000C75D9" w:rsidRDefault="000C75D9" w:rsidP="002D16BD">
      <w:pPr>
        <w:pStyle w:val="Listaszerbekezds"/>
        <w:numPr>
          <w:ilvl w:val="0"/>
          <w:numId w:val="3"/>
        </w:num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Április 28. Mosonmagyaróvár</w:t>
      </w:r>
    </w:p>
    <w:p w:rsidR="000C75D9" w:rsidRPr="000C75D9" w:rsidRDefault="000C75D9" w:rsidP="002D16BD">
      <w:pPr>
        <w:pStyle w:val="Listaszerbekezds"/>
        <w:numPr>
          <w:ilvl w:val="0"/>
          <w:numId w:val="3"/>
        </w:num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NOÉ matricák</w:t>
      </w:r>
    </w:p>
    <w:p w:rsidR="000C75D9" w:rsidRPr="000C75D9" w:rsidRDefault="000C75D9" w:rsidP="002D16BD">
      <w:pPr>
        <w:pStyle w:val="Listaszerbekezds"/>
        <w:numPr>
          <w:ilvl w:val="0"/>
          <w:numId w:val="3"/>
        </w:num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Házasság hete összegzése</w:t>
      </w:r>
    </w:p>
    <w:p w:rsidR="000C75D9" w:rsidRDefault="000C75D9" w:rsidP="002D16BD">
      <w:pPr>
        <w:pStyle w:val="Listaszerbekezds"/>
        <w:numPr>
          <w:ilvl w:val="0"/>
          <w:numId w:val="3"/>
        </w:num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Körzetek állapot felmérése, mely kapcsolódik a levelezős listához</w:t>
      </w:r>
    </w:p>
    <w:p w:rsidR="005E5BDD" w:rsidRPr="000C75D9" w:rsidRDefault="005E5BDD" w:rsidP="002D16BD">
      <w:pPr>
        <w:pStyle w:val="Listaszerbekezds"/>
        <w:numPr>
          <w:ilvl w:val="0"/>
          <w:numId w:val="3"/>
        </w:num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Orbán Péter által felve</w:t>
      </w:r>
      <w:r w:rsidR="003C0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</w:t>
      </w:r>
      <w:r w:rsidRPr="000C75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tt érdekképviseletről</w:t>
      </w:r>
    </w:p>
    <w:p w:rsidR="005E5BDD" w:rsidRPr="000C75D9" w:rsidRDefault="005E5BDD" w:rsidP="002D16BD">
      <w:pPr>
        <w:pStyle w:val="Listaszerbekezds"/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202AD" w:rsidRDefault="00B202AD" w:rsidP="002D16BD">
      <w:pPr>
        <w:spacing w:before="12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C10E4" w:rsidRPr="00944D83" w:rsidRDefault="008C10E4" w:rsidP="002D16BD">
      <w:pPr>
        <w:spacing w:before="12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202AD" w:rsidRPr="00944D83" w:rsidRDefault="00B202AD" w:rsidP="002D16BD">
      <w:pPr>
        <w:spacing w:before="12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D16BD" w:rsidRDefault="002D16BD" w:rsidP="002D16BD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16BD" w:rsidRDefault="002D16BD" w:rsidP="002D16BD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10E4" w:rsidRPr="008C10E4" w:rsidRDefault="00E17A18" w:rsidP="002D16B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C10E4">
        <w:rPr>
          <w:rFonts w:ascii="Times New Roman" w:hAnsi="Times New Roman" w:cs="Times New Roman"/>
          <w:b/>
          <w:sz w:val="24"/>
          <w:szCs w:val="24"/>
        </w:rPr>
        <w:t>1.</w:t>
      </w:r>
      <w:r w:rsidRPr="008C10E4">
        <w:rPr>
          <w:rFonts w:ascii="Times New Roman" w:hAnsi="Times New Roman" w:cs="Times New Roman"/>
          <w:sz w:val="24"/>
          <w:szCs w:val="24"/>
        </w:rPr>
        <w:t xml:space="preserve"> </w:t>
      </w:r>
      <w:r w:rsidR="008C10E4" w:rsidRPr="008C10E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Új tagcsaládok felvétele</w:t>
      </w:r>
    </w:p>
    <w:p w:rsidR="005F3766" w:rsidRPr="00944D83" w:rsidRDefault="00E17A18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jelentkezett új tagcsalád felvételre</w:t>
      </w:r>
      <w:r w:rsidR="006626FA">
        <w:rPr>
          <w:rFonts w:ascii="Times New Roman" w:hAnsi="Times New Roman" w:cs="Times New Roman"/>
          <w:sz w:val="24"/>
          <w:szCs w:val="24"/>
        </w:rPr>
        <w:t>.</w:t>
      </w:r>
    </w:p>
    <w:p w:rsidR="00532576" w:rsidRDefault="00532576" w:rsidP="002D16BD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10E4" w:rsidRPr="008C10E4" w:rsidRDefault="00EC6312" w:rsidP="002D16B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C10E4">
        <w:rPr>
          <w:rFonts w:ascii="Times New Roman" w:hAnsi="Times New Roman" w:cs="Times New Roman"/>
          <w:b/>
          <w:sz w:val="24"/>
          <w:szCs w:val="24"/>
        </w:rPr>
        <w:t>2</w:t>
      </w:r>
      <w:r w:rsidR="00E17E89" w:rsidRPr="008C10E4">
        <w:rPr>
          <w:rFonts w:ascii="Times New Roman" w:hAnsi="Times New Roman" w:cs="Times New Roman"/>
          <w:sz w:val="24"/>
          <w:szCs w:val="24"/>
        </w:rPr>
        <w:t xml:space="preserve">. </w:t>
      </w:r>
      <w:r w:rsidR="008C10E4" w:rsidRPr="008C10E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Hétvégi választmányiról beszámoló: programok, telefon-flotta</w:t>
      </w:r>
    </w:p>
    <w:p w:rsidR="009C2F26" w:rsidRPr="009C2F26" w:rsidRDefault="009C2F26" w:rsidP="002D16BD">
      <w:pPr>
        <w:spacing w:before="120" w:after="0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9C2F26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Molnárné B. Éva és Vágó László vett részt a febr</w:t>
      </w:r>
      <w:r w:rsidR="002D16BD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uár</w:t>
      </w:r>
      <w:r w:rsidRPr="009C2F26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24-i budapesti választmányi ülésen. Az ülésen elhangzottakról rövid ismertetőt tartott Molnárné B. Éva</w:t>
      </w:r>
      <w:r w:rsidR="00333ED9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:</w:t>
      </w:r>
    </w:p>
    <w:p w:rsidR="009C2F26" w:rsidRDefault="009C2F26" w:rsidP="002D16BD">
      <w:pPr>
        <w:pStyle w:val="Listaszerbekezds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333ED9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A NOE megkapta a  IFFD Családi Díjat részletes beszámoló a Magazinban olvasható (NOE honlap)</w:t>
      </w:r>
      <w:r w:rsidR="00333ED9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.</w:t>
      </w:r>
    </w:p>
    <w:p w:rsidR="00333ED9" w:rsidRDefault="00333ED9" w:rsidP="002D16BD">
      <w:pPr>
        <w:pStyle w:val="Listaszerbekezds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9C2F26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Következő választmányi ülés: Mosonmagyaróváron lesz az ápr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ilis</w:t>
      </w:r>
      <w:r w:rsidRPr="009C2F26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28-án. A helyi egyesület szeretettel invitált városukba. Felvetődött a közös program szervezésének lehetősége. Igény felmérés szükséges a tagcsaládok között. </w:t>
      </w:r>
    </w:p>
    <w:p w:rsidR="00333ED9" w:rsidRDefault="00333ED9" w:rsidP="002D16BD">
      <w:pPr>
        <w:pStyle w:val="Listaszerbekezds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9C2F26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Felelős: 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Rába Mónika</w:t>
      </w:r>
    </w:p>
    <w:p w:rsidR="009C2F26" w:rsidRDefault="009C2F26" w:rsidP="002D16BD">
      <w:pPr>
        <w:pStyle w:val="Listaszerbekezds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333ED9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Életmesék felhívás terjesztése (Részletek a NOE honlapon)</w:t>
      </w:r>
      <w:r w:rsidR="00333ED9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.</w:t>
      </w:r>
    </w:p>
    <w:p w:rsidR="00532576" w:rsidRDefault="00333ED9" w:rsidP="002D16BD">
      <w:pPr>
        <w:pStyle w:val="Listaszerbekezds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proofErr w:type="spellStart"/>
      <w:r w:rsidRPr="009C2F26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Telenor</w:t>
      </w:r>
      <w:proofErr w:type="spellEnd"/>
      <w:r w:rsidRPr="009C2F26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NOE-flotta váltás (Részletek a NOE honlapon)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.</w:t>
      </w:r>
    </w:p>
    <w:p w:rsidR="00532576" w:rsidRDefault="00532576" w:rsidP="002D16BD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10E4" w:rsidRPr="008C10E4" w:rsidRDefault="00A63066" w:rsidP="002D16B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C10E4">
        <w:rPr>
          <w:rFonts w:ascii="Times New Roman" w:hAnsi="Times New Roman" w:cs="Times New Roman"/>
          <w:b/>
          <w:sz w:val="24"/>
          <w:szCs w:val="24"/>
        </w:rPr>
        <w:t>3.</w:t>
      </w:r>
      <w:r w:rsidRPr="008C10E4">
        <w:rPr>
          <w:rFonts w:ascii="Times New Roman" w:hAnsi="Times New Roman" w:cs="Times New Roman"/>
          <w:sz w:val="24"/>
          <w:szCs w:val="24"/>
        </w:rPr>
        <w:t xml:space="preserve"> </w:t>
      </w:r>
      <w:r w:rsidR="008C10E4" w:rsidRPr="008C10E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ÁB flottás telefonok használata</w:t>
      </w:r>
    </w:p>
    <w:p w:rsidR="00532576" w:rsidRDefault="008C10E4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</w:t>
      </w:r>
      <w:r w:rsidR="00A63066">
        <w:rPr>
          <w:rFonts w:ascii="Times New Roman" w:hAnsi="Times New Roman" w:cs="Times New Roman"/>
          <w:sz w:val="24"/>
          <w:szCs w:val="24"/>
        </w:rPr>
        <w:t>Ága-</w:t>
      </w:r>
      <w:proofErr w:type="spellStart"/>
      <w:r w:rsidR="006626FA">
        <w:rPr>
          <w:rFonts w:ascii="Times New Roman" w:hAnsi="Times New Roman" w:cs="Times New Roman"/>
          <w:sz w:val="24"/>
          <w:szCs w:val="24"/>
        </w:rPr>
        <w:t>B</w:t>
      </w:r>
      <w:r w:rsidR="00A63066">
        <w:rPr>
          <w:rFonts w:ascii="Times New Roman" w:hAnsi="Times New Roman" w:cs="Times New Roman"/>
          <w:sz w:val="24"/>
          <w:szCs w:val="24"/>
        </w:rPr>
        <w:t>ogás</w:t>
      </w:r>
      <w:proofErr w:type="spellEnd"/>
      <w:r w:rsidR="00A630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3066">
        <w:rPr>
          <w:rFonts w:ascii="Times New Roman" w:hAnsi="Times New Roman" w:cs="Times New Roman"/>
          <w:sz w:val="24"/>
          <w:szCs w:val="24"/>
        </w:rPr>
        <w:t>Voda</w:t>
      </w:r>
      <w:r w:rsidR="006626FA">
        <w:rPr>
          <w:rFonts w:ascii="Times New Roman" w:hAnsi="Times New Roman" w:cs="Times New Roman"/>
          <w:sz w:val="24"/>
          <w:szCs w:val="24"/>
        </w:rPr>
        <w:t>fo</w:t>
      </w:r>
      <w:r w:rsidR="00A63066">
        <w:rPr>
          <w:rFonts w:ascii="Times New Roman" w:hAnsi="Times New Roman" w:cs="Times New Roman"/>
          <w:sz w:val="24"/>
          <w:szCs w:val="24"/>
        </w:rPr>
        <w:t>nos</w:t>
      </w:r>
      <w:proofErr w:type="spellEnd"/>
      <w:r w:rsidR="00A63066">
        <w:rPr>
          <w:rFonts w:ascii="Times New Roman" w:hAnsi="Times New Roman" w:cs="Times New Roman"/>
          <w:sz w:val="24"/>
          <w:szCs w:val="24"/>
        </w:rPr>
        <w:t xml:space="preserve"> flottás telefonokat az Egyesület megszünteti és új szolgáltatóra, a </w:t>
      </w:r>
      <w:proofErr w:type="spellStart"/>
      <w:r w:rsidR="00A63066">
        <w:rPr>
          <w:rFonts w:ascii="Times New Roman" w:hAnsi="Times New Roman" w:cs="Times New Roman"/>
          <w:sz w:val="24"/>
          <w:szCs w:val="24"/>
        </w:rPr>
        <w:t>Telenorra</w:t>
      </w:r>
      <w:proofErr w:type="spellEnd"/>
      <w:r w:rsidR="00A63066">
        <w:rPr>
          <w:rFonts w:ascii="Times New Roman" w:hAnsi="Times New Roman" w:cs="Times New Roman"/>
          <w:sz w:val="24"/>
          <w:szCs w:val="24"/>
        </w:rPr>
        <w:t xml:space="preserve"> vált, ahol csak egy számot kér, melyet az adminisztrátor számára javasolt az Elnökség. </w:t>
      </w:r>
    </w:p>
    <w:p w:rsidR="00A63066" w:rsidRDefault="00532576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Bogatin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Attila</w:t>
      </w:r>
    </w:p>
    <w:p w:rsidR="00DD00AB" w:rsidRPr="00944D83" w:rsidRDefault="00DD00AB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44D83">
        <w:rPr>
          <w:rFonts w:ascii="Times New Roman" w:hAnsi="Times New Roman" w:cs="Times New Roman"/>
          <w:sz w:val="24"/>
          <w:szCs w:val="24"/>
        </w:rPr>
        <w:t>Bogatin</w:t>
      </w:r>
      <w:proofErr w:type="spellEnd"/>
      <w:r w:rsidR="00A63066">
        <w:rPr>
          <w:rFonts w:ascii="Times New Roman" w:hAnsi="Times New Roman" w:cs="Times New Roman"/>
          <w:sz w:val="24"/>
          <w:szCs w:val="24"/>
        </w:rPr>
        <w:t xml:space="preserve"> Attila beszélt Gergely Katival, aki </w:t>
      </w:r>
      <w:r w:rsidRPr="00944D83">
        <w:rPr>
          <w:rFonts w:ascii="Times New Roman" w:hAnsi="Times New Roman" w:cs="Times New Roman"/>
          <w:sz w:val="24"/>
          <w:szCs w:val="24"/>
        </w:rPr>
        <w:t xml:space="preserve">2017 szeptemberétől </w:t>
      </w:r>
      <w:r w:rsidR="00532576">
        <w:rPr>
          <w:rFonts w:ascii="Times New Roman" w:hAnsi="Times New Roman" w:cs="Times New Roman"/>
          <w:sz w:val="24"/>
          <w:szCs w:val="24"/>
        </w:rPr>
        <w:t>rendezi</w:t>
      </w:r>
      <w:r w:rsidRPr="00944D83">
        <w:rPr>
          <w:rFonts w:ascii="Times New Roman" w:hAnsi="Times New Roman" w:cs="Times New Roman"/>
          <w:sz w:val="24"/>
          <w:szCs w:val="24"/>
        </w:rPr>
        <w:t xml:space="preserve"> telefonszámláit.</w:t>
      </w:r>
    </w:p>
    <w:p w:rsidR="00A63066" w:rsidRDefault="00A63066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p w:rsidR="008C10E4" w:rsidRPr="008C10E4" w:rsidRDefault="006626FA" w:rsidP="002D16B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C10E4">
        <w:rPr>
          <w:rFonts w:ascii="Times New Roman" w:hAnsi="Times New Roman" w:cs="Times New Roman"/>
          <w:b/>
          <w:sz w:val="24"/>
          <w:szCs w:val="24"/>
        </w:rPr>
        <w:t>4</w:t>
      </w:r>
      <w:r w:rsidR="00EC6312" w:rsidRPr="008C10E4">
        <w:rPr>
          <w:rFonts w:ascii="Times New Roman" w:hAnsi="Times New Roman" w:cs="Times New Roman"/>
          <w:b/>
          <w:sz w:val="24"/>
          <w:szCs w:val="24"/>
        </w:rPr>
        <w:t>.</w:t>
      </w:r>
      <w:r w:rsidR="00EC6312" w:rsidRPr="008C10E4">
        <w:rPr>
          <w:rFonts w:ascii="Times New Roman" w:hAnsi="Times New Roman" w:cs="Times New Roman"/>
          <w:sz w:val="24"/>
          <w:szCs w:val="24"/>
        </w:rPr>
        <w:t xml:space="preserve"> </w:t>
      </w:r>
      <w:r w:rsidR="008C10E4" w:rsidRPr="008C10E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Beszámoló Polgármester Úrral való találkozásról</w:t>
      </w:r>
    </w:p>
    <w:p w:rsidR="00532576" w:rsidRDefault="006626FA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Bogatin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576">
        <w:rPr>
          <w:rFonts w:ascii="Times New Roman" w:hAnsi="Times New Roman" w:cs="Times New Roman"/>
          <w:sz w:val="24"/>
          <w:szCs w:val="24"/>
        </w:rPr>
        <w:t>Attila beszámolt a találkozóról:</w:t>
      </w:r>
    </w:p>
    <w:p w:rsidR="006626FA" w:rsidRPr="00532576" w:rsidRDefault="00000E78" w:rsidP="002D16BD">
      <w:pPr>
        <w:pStyle w:val="Listaszerbekezds"/>
        <w:numPr>
          <w:ilvl w:val="0"/>
          <w:numId w:val="23"/>
        </w:num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532576">
        <w:rPr>
          <w:rFonts w:ascii="Times New Roman" w:hAnsi="Times New Roman" w:cs="Times New Roman"/>
          <w:sz w:val="24"/>
          <w:szCs w:val="24"/>
        </w:rPr>
        <w:t>A p</w:t>
      </w:r>
      <w:r w:rsidR="00EC6312" w:rsidRPr="00532576">
        <w:rPr>
          <w:rFonts w:ascii="Times New Roman" w:hAnsi="Times New Roman" w:cs="Times New Roman"/>
          <w:sz w:val="24"/>
          <w:szCs w:val="24"/>
        </w:rPr>
        <w:t xml:space="preserve">olgármester </w:t>
      </w:r>
      <w:r w:rsidR="006626FA" w:rsidRPr="00532576">
        <w:rPr>
          <w:rFonts w:ascii="Times New Roman" w:hAnsi="Times New Roman" w:cs="Times New Roman"/>
          <w:sz w:val="24"/>
          <w:szCs w:val="24"/>
        </w:rPr>
        <w:t xml:space="preserve">részt venne az Egyesület </w:t>
      </w:r>
      <w:r w:rsidRPr="00532576">
        <w:rPr>
          <w:rFonts w:ascii="Times New Roman" w:hAnsi="Times New Roman" w:cs="Times New Roman"/>
          <w:sz w:val="24"/>
          <w:szCs w:val="24"/>
        </w:rPr>
        <w:t>r</w:t>
      </w:r>
      <w:r w:rsidR="006626FA" w:rsidRPr="00532576">
        <w:rPr>
          <w:rFonts w:ascii="Times New Roman" w:hAnsi="Times New Roman" w:cs="Times New Roman"/>
          <w:sz w:val="24"/>
          <w:szCs w:val="24"/>
        </w:rPr>
        <w:t>aktárként funkci</w:t>
      </w:r>
      <w:r w:rsidRPr="00532576">
        <w:rPr>
          <w:rFonts w:ascii="Times New Roman" w:hAnsi="Times New Roman" w:cs="Times New Roman"/>
          <w:sz w:val="24"/>
          <w:szCs w:val="24"/>
        </w:rPr>
        <w:t>o</w:t>
      </w:r>
      <w:r w:rsidR="006626FA" w:rsidRPr="00532576">
        <w:rPr>
          <w:rFonts w:ascii="Times New Roman" w:hAnsi="Times New Roman" w:cs="Times New Roman"/>
          <w:sz w:val="24"/>
          <w:szCs w:val="24"/>
        </w:rPr>
        <w:t xml:space="preserve">náló épületének felújításához szükséges felmérésben.  </w:t>
      </w:r>
    </w:p>
    <w:p w:rsidR="00EC6312" w:rsidRDefault="006626FA" w:rsidP="002D16BD">
      <w:pPr>
        <w:pStyle w:val="Listaszerbekezds"/>
        <w:numPr>
          <w:ilvl w:val="0"/>
          <w:numId w:val="23"/>
        </w:num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532576">
        <w:rPr>
          <w:rFonts w:ascii="Times New Roman" w:hAnsi="Times New Roman" w:cs="Times New Roman"/>
          <w:sz w:val="24"/>
          <w:szCs w:val="24"/>
        </w:rPr>
        <w:t>Hetente tart</w:t>
      </w:r>
      <w:r w:rsidR="00EC6312" w:rsidRPr="00532576">
        <w:rPr>
          <w:rFonts w:ascii="Times New Roman" w:hAnsi="Times New Roman" w:cs="Times New Roman"/>
          <w:sz w:val="24"/>
          <w:szCs w:val="24"/>
        </w:rPr>
        <w:t xml:space="preserve"> sajtótájékoztató</w:t>
      </w:r>
      <w:r w:rsidRPr="00532576">
        <w:rPr>
          <w:rFonts w:ascii="Times New Roman" w:hAnsi="Times New Roman" w:cs="Times New Roman"/>
          <w:sz w:val="24"/>
          <w:szCs w:val="24"/>
        </w:rPr>
        <w:t xml:space="preserve">t. </w:t>
      </w:r>
      <w:r w:rsidR="00F24A34" w:rsidRPr="00532576">
        <w:rPr>
          <w:rFonts w:ascii="Times New Roman" w:hAnsi="Times New Roman" w:cs="Times New Roman"/>
          <w:sz w:val="24"/>
          <w:szCs w:val="24"/>
        </w:rPr>
        <w:t>Felajánlotta, hogy havonta egy alkalommal az</w:t>
      </w:r>
      <w:r w:rsidR="00EC6312" w:rsidRPr="00532576">
        <w:rPr>
          <w:rFonts w:ascii="Times New Roman" w:hAnsi="Times New Roman" w:cs="Times New Roman"/>
          <w:sz w:val="24"/>
          <w:szCs w:val="24"/>
        </w:rPr>
        <w:t xml:space="preserve"> Ága</w:t>
      </w:r>
      <w:r w:rsidR="00F24A34" w:rsidRPr="00532576">
        <w:rPr>
          <w:rFonts w:ascii="Times New Roman" w:hAnsi="Times New Roman" w:cs="Times New Roman"/>
          <w:sz w:val="24"/>
          <w:szCs w:val="24"/>
        </w:rPr>
        <w:t>-B</w:t>
      </w:r>
      <w:r w:rsidR="00EC6312" w:rsidRPr="00532576">
        <w:rPr>
          <w:rFonts w:ascii="Times New Roman" w:hAnsi="Times New Roman" w:cs="Times New Roman"/>
          <w:sz w:val="24"/>
          <w:szCs w:val="24"/>
        </w:rPr>
        <w:t xml:space="preserve">oga is </w:t>
      </w:r>
      <w:r w:rsidR="00F24A34" w:rsidRPr="00532576">
        <w:rPr>
          <w:rFonts w:ascii="Times New Roman" w:hAnsi="Times New Roman" w:cs="Times New Roman"/>
          <w:sz w:val="24"/>
          <w:szCs w:val="24"/>
        </w:rPr>
        <w:t>megjelenhet itt</w:t>
      </w:r>
      <w:r w:rsidR="00EC6312" w:rsidRPr="00532576">
        <w:rPr>
          <w:rFonts w:ascii="Times New Roman" w:hAnsi="Times New Roman" w:cs="Times New Roman"/>
          <w:sz w:val="24"/>
          <w:szCs w:val="24"/>
        </w:rPr>
        <w:t xml:space="preserve"> (sajtónyi</w:t>
      </w:r>
      <w:r w:rsidR="00F24A34" w:rsidRPr="00532576">
        <w:rPr>
          <w:rFonts w:ascii="Times New Roman" w:hAnsi="Times New Roman" w:cs="Times New Roman"/>
          <w:sz w:val="24"/>
          <w:szCs w:val="24"/>
        </w:rPr>
        <w:t>lvánosság</w:t>
      </w:r>
      <w:r w:rsidR="00EC6312" w:rsidRPr="00532576">
        <w:rPr>
          <w:rFonts w:ascii="Times New Roman" w:hAnsi="Times New Roman" w:cs="Times New Roman"/>
          <w:sz w:val="24"/>
          <w:szCs w:val="24"/>
        </w:rPr>
        <w:t>)</w:t>
      </w:r>
      <w:r w:rsidR="00F24A34" w:rsidRPr="00532576">
        <w:rPr>
          <w:rFonts w:ascii="Times New Roman" w:hAnsi="Times New Roman" w:cs="Times New Roman"/>
          <w:sz w:val="24"/>
          <w:szCs w:val="24"/>
        </w:rPr>
        <w:t>.</w:t>
      </w:r>
    </w:p>
    <w:p w:rsidR="002D16BD" w:rsidRPr="002D16BD" w:rsidRDefault="002D16BD" w:rsidP="002D16BD">
      <w:pPr>
        <w:pStyle w:val="Listaszerbekezds"/>
        <w:numPr>
          <w:ilvl w:val="0"/>
          <w:numId w:val="23"/>
        </w:num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2D16BD">
        <w:rPr>
          <w:rFonts w:ascii="Times New Roman" w:hAnsi="Times New Roman" w:cs="Times New Roman"/>
          <w:sz w:val="24"/>
          <w:szCs w:val="24"/>
        </w:rPr>
        <w:t>Nyitott a polgármester, hogy az Érdi Napokon is szerepel</w:t>
      </w:r>
      <w:r>
        <w:rPr>
          <w:rFonts w:ascii="Times New Roman" w:hAnsi="Times New Roman" w:cs="Times New Roman"/>
          <w:sz w:val="24"/>
          <w:szCs w:val="24"/>
        </w:rPr>
        <w:t>jen</w:t>
      </w:r>
      <w:r w:rsidRPr="002D16BD">
        <w:rPr>
          <w:rFonts w:ascii="Times New Roman" w:hAnsi="Times New Roman" w:cs="Times New Roman"/>
          <w:sz w:val="24"/>
          <w:szCs w:val="24"/>
        </w:rPr>
        <w:t xml:space="preserve"> az Ága-Boga.</w:t>
      </w:r>
    </w:p>
    <w:p w:rsidR="00F24A34" w:rsidRDefault="00EC6312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944D83">
        <w:rPr>
          <w:rFonts w:ascii="Times New Roman" w:hAnsi="Times New Roman" w:cs="Times New Roman"/>
          <w:sz w:val="24"/>
          <w:szCs w:val="24"/>
        </w:rPr>
        <w:t xml:space="preserve">Wolf Katival </w:t>
      </w:r>
      <w:r w:rsidR="00F24A34">
        <w:rPr>
          <w:rFonts w:ascii="Times New Roman" w:hAnsi="Times New Roman" w:cs="Times New Roman"/>
          <w:sz w:val="24"/>
          <w:szCs w:val="24"/>
        </w:rPr>
        <w:t xml:space="preserve">kell </w:t>
      </w:r>
      <w:r w:rsidRPr="00944D83">
        <w:rPr>
          <w:rFonts w:ascii="Times New Roman" w:hAnsi="Times New Roman" w:cs="Times New Roman"/>
          <w:sz w:val="24"/>
          <w:szCs w:val="24"/>
        </w:rPr>
        <w:t xml:space="preserve">beszélni. A művelődési ház szervez minden érdi programot, </w:t>
      </w:r>
      <w:r w:rsidR="00F24A34">
        <w:rPr>
          <w:rFonts w:ascii="Times New Roman" w:hAnsi="Times New Roman" w:cs="Times New Roman"/>
          <w:sz w:val="24"/>
          <w:szCs w:val="24"/>
        </w:rPr>
        <w:t xml:space="preserve">amelyeken részt </w:t>
      </w:r>
      <w:r w:rsidRPr="00944D83">
        <w:rPr>
          <w:rFonts w:ascii="Times New Roman" w:hAnsi="Times New Roman" w:cs="Times New Roman"/>
          <w:sz w:val="24"/>
          <w:szCs w:val="24"/>
        </w:rPr>
        <w:t xml:space="preserve">lehetne venni. </w:t>
      </w:r>
    </w:p>
    <w:p w:rsidR="00EC6312" w:rsidRPr="00944D83" w:rsidRDefault="00A610D1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r w:rsidR="00971674" w:rsidRPr="00944D83">
        <w:rPr>
          <w:rFonts w:ascii="Times New Roman" w:hAnsi="Times New Roman" w:cs="Times New Roman"/>
          <w:sz w:val="24"/>
          <w:szCs w:val="24"/>
        </w:rPr>
        <w:t>M</w:t>
      </w:r>
      <w:r w:rsidR="00F24A34">
        <w:rPr>
          <w:rFonts w:ascii="Times New Roman" w:hAnsi="Times New Roman" w:cs="Times New Roman"/>
          <w:sz w:val="24"/>
          <w:szCs w:val="24"/>
        </w:rPr>
        <w:t>olnár</w:t>
      </w:r>
      <w:r>
        <w:rPr>
          <w:rFonts w:ascii="Times New Roman" w:hAnsi="Times New Roman" w:cs="Times New Roman"/>
          <w:sz w:val="24"/>
          <w:szCs w:val="24"/>
        </w:rPr>
        <w:t xml:space="preserve">né </w:t>
      </w:r>
      <w:r w:rsidR="00F24A34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ognár</w:t>
      </w:r>
      <w:r w:rsidR="00F24A34">
        <w:rPr>
          <w:rFonts w:ascii="Times New Roman" w:hAnsi="Times New Roman" w:cs="Times New Roman"/>
          <w:sz w:val="24"/>
          <w:szCs w:val="24"/>
        </w:rPr>
        <w:t xml:space="preserve"> É</w:t>
      </w:r>
      <w:r>
        <w:rPr>
          <w:rFonts w:ascii="Times New Roman" w:hAnsi="Times New Roman" w:cs="Times New Roman"/>
          <w:sz w:val="24"/>
          <w:szCs w:val="24"/>
        </w:rPr>
        <w:t>va</w:t>
      </w:r>
    </w:p>
    <w:p w:rsidR="00D20998" w:rsidRPr="00944D83" w:rsidRDefault="006852A3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fentiek kapcsán felmerült Tárnok és Martonvásár</w:t>
      </w:r>
      <w:r w:rsidR="00971674" w:rsidRPr="00944D83">
        <w:rPr>
          <w:rFonts w:ascii="Times New Roman" w:hAnsi="Times New Roman" w:cs="Times New Roman"/>
          <w:sz w:val="24"/>
          <w:szCs w:val="24"/>
        </w:rPr>
        <w:t xml:space="preserve"> </w:t>
      </w:r>
      <w:r w:rsidR="003C0567">
        <w:rPr>
          <w:rFonts w:ascii="Times New Roman" w:hAnsi="Times New Roman" w:cs="Times New Roman"/>
          <w:sz w:val="24"/>
          <w:szCs w:val="24"/>
        </w:rPr>
        <w:t>k</w:t>
      </w:r>
      <w:r w:rsidR="00971674" w:rsidRPr="00944D83">
        <w:rPr>
          <w:rFonts w:ascii="Times New Roman" w:hAnsi="Times New Roman" w:cs="Times New Roman"/>
          <w:sz w:val="24"/>
          <w:szCs w:val="24"/>
        </w:rPr>
        <w:t>örzet</w:t>
      </w:r>
      <w:r>
        <w:rPr>
          <w:rFonts w:ascii="Times New Roman" w:hAnsi="Times New Roman" w:cs="Times New Roman"/>
          <w:sz w:val="24"/>
          <w:szCs w:val="24"/>
        </w:rPr>
        <w:t>ek megkeresése,</w:t>
      </w:r>
      <w:r w:rsidR="00971674" w:rsidRPr="00944D83">
        <w:rPr>
          <w:rFonts w:ascii="Times New Roman" w:hAnsi="Times New Roman" w:cs="Times New Roman"/>
          <w:sz w:val="24"/>
          <w:szCs w:val="24"/>
        </w:rPr>
        <w:t xml:space="preserve"> igényfelmérés, programegyeztetés</w:t>
      </w:r>
      <w:r w:rsidR="003C0567">
        <w:rPr>
          <w:rFonts w:ascii="Times New Roman" w:hAnsi="Times New Roman" w:cs="Times New Roman"/>
          <w:sz w:val="24"/>
          <w:szCs w:val="24"/>
        </w:rPr>
        <w:t xml:space="preserve"> céljából</w:t>
      </w:r>
      <w:r>
        <w:rPr>
          <w:rFonts w:ascii="Times New Roman" w:hAnsi="Times New Roman" w:cs="Times New Roman"/>
          <w:sz w:val="24"/>
          <w:szCs w:val="24"/>
        </w:rPr>
        <w:t xml:space="preserve">. Esetleg </w:t>
      </w:r>
      <w:r w:rsidR="00971674" w:rsidRPr="00944D83">
        <w:rPr>
          <w:rFonts w:ascii="Times New Roman" w:hAnsi="Times New Roman" w:cs="Times New Roman"/>
          <w:sz w:val="24"/>
          <w:szCs w:val="24"/>
        </w:rPr>
        <w:t xml:space="preserve">stand </w:t>
      </w:r>
      <w:r>
        <w:rPr>
          <w:rFonts w:ascii="Times New Roman" w:hAnsi="Times New Roman" w:cs="Times New Roman"/>
          <w:sz w:val="24"/>
          <w:szCs w:val="24"/>
        </w:rPr>
        <w:t xml:space="preserve">felállítása </w:t>
      </w:r>
      <w:r w:rsidR="00971674" w:rsidRPr="00944D83">
        <w:rPr>
          <w:rFonts w:ascii="Times New Roman" w:hAnsi="Times New Roman" w:cs="Times New Roman"/>
          <w:sz w:val="24"/>
          <w:szCs w:val="24"/>
        </w:rPr>
        <w:t>az ottani rendezvényeken.  Pl. Tófutás Tárnokon.</w:t>
      </w:r>
      <w:r w:rsidR="002D16BD">
        <w:rPr>
          <w:rFonts w:ascii="Times New Roman" w:hAnsi="Times New Roman" w:cs="Times New Roman"/>
          <w:sz w:val="24"/>
          <w:szCs w:val="24"/>
        </w:rPr>
        <w:t xml:space="preserve">  Az</w:t>
      </w:r>
      <w:r w:rsidR="00D20998" w:rsidRPr="00944D83">
        <w:rPr>
          <w:rFonts w:ascii="Times New Roman" w:hAnsi="Times New Roman" w:cs="Times New Roman"/>
          <w:sz w:val="24"/>
          <w:szCs w:val="24"/>
        </w:rPr>
        <w:t xml:space="preserve"> ottani polgármester</w:t>
      </w:r>
      <w:r>
        <w:rPr>
          <w:rFonts w:ascii="Times New Roman" w:hAnsi="Times New Roman" w:cs="Times New Roman"/>
          <w:sz w:val="24"/>
          <w:szCs w:val="24"/>
        </w:rPr>
        <w:t>ekk</w:t>
      </w:r>
      <w:r w:rsidR="00D20998" w:rsidRPr="00944D83">
        <w:rPr>
          <w:rFonts w:ascii="Times New Roman" w:hAnsi="Times New Roman" w:cs="Times New Roman"/>
          <w:sz w:val="24"/>
          <w:szCs w:val="24"/>
        </w:rPr>
        <w:t>el felvenni a kapcsolatot.</w:t>
      </w:r>
    </w:p>
    <w:p w:rsidR="002D16BD" w:rsidRDefault="002D16BD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p w:rsidR="00D20998" w:rsidRDefault="00D20998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944D83">
        <w:rPr>
          <w:rFonts w:ascii="Times New Roman" w:hAnsi="Times New Roman" w:cs="Times New Roman"/>
          <w:sz w:val="24"/>
          <w:szCs w:val="24"/>
        </w:rPr>
        <w:t>Tavaszköszöntőre igényfelmérés, jönnének-e Martonvásárból, esetleg adnánk buszt nekik.</w:t>
      </w:r>
    </w:p>
    <w:p w:rsidR="00A610D1" w:rsidRDefault="00A610D1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Riszterer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Ágnes</w:t>
      </w:r>
    </w:p>
    <w:p w:rsidR="006852A3" w:rsidRPr="00944D83" w:rsidRDefault="006852A3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p w:rsidR="008C10E4" w:rsidRPr="008C10E4" w:rsidRDefault="00D20998" w:rsidP="002D16B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C10E4">
        <w:rPr>
          <w:rFonts w:ascii="Times New Roman" w:hAnsi="Times New Roman" w:cs="Times New Roman"/>
          <w:b/>
          <w:sz w:val="24"/>
          <w:szCs w:val="24"/>
        </w:rPr>
        <w:t>5.</w:t>
      </w:r>
      <w:r w:rsidRPr="008C10E4">
        <w:rPr>
          <w:rFonts w:ascii="Times New Roman" w:hAnsi="Times New Roman" w:cs="Times New Roman"/>
          <w:sz w:val="24"/>
          <w:szCs w:val="24"/>
        </w:rPr>
        <w:t xml:space="preserve">  </w:t>
      </w:r>
      <w:r w:rsidR="008C10E4" w:rsidRPr="008C10E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Küldöttgyűlésre jelöltek delegálása, aláírások rendezése</w:t>
      </w:r>
    </w:p>
    <w:p w:rsidR="00A17745" w:rsidRPr="00944D83" w:rsidRDefault="006852A3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D20998" w:rsidRPr="00944D83">
        <w:rPr>
          <w:rFonts w:ascii="Times New Roman" w:hAnsi="Times New Roman" w:cs="Times New Roman"/>
          <w:sz w:val="24"/>
          <w:szCs w:val="24"/>
        </w:rPr>
        <w:t>Küldöttgyűlés</w:t>
      </w:r>
      <w:r>
        <w:rPr>
          <w:rFonts w:ascii="Times New Roman" w:hAnsi="Times New Roman" w:cs="Times New Roman"/>
          <w:sz w:val="24"/>
          <w:szCs w:val="24"/>
        </w:rPr>
        <w:t xml:space="preserve">re a </w:t>
      </w:r>
      <w:r w:rsidR="00D20998" w:rsidRPr="00944D83">
        <w:rPr>
          <w:rFonts w:ascii="Times New Roman" w:hAnsi="Times New Roman" w:cs="Times New Roman"/>
          <w:sz w:val="24"/>
          <w:szCs w:val="24"/>
        </w:rPr>
        <w:t>Megbízó lapo</w:t>
      </w:r>
      <w:r w:rsidR="003C0567">
        <w:rPr>
          <w:rFonts w:ascii="Times New Roman" w:hAnsi="Times New Roman" w:cs="Times New Roman"/>
          <w:sz w:val="24"/>
          <w:szCs w:val="24"/>
        </w:rPr>
        <w:t>t</w:t>
      </w:r>
      <w:r w:rsidR="00D20998" w:rsidRPr="00944D83">
        <w:rPr>
          <w:rFonts w:ascii="Times New Roman" w:hAnsi="Times New Roman" w:cs="Times New Roman"/>
          <w:sz w:val="24"/>
          <w:szCs w:val="24"/>
        </w:rPr>
        <w:t xml:space="preserve"> alá</w:t>
      </w:r>
      <w:r w:rsidR="00DF1C3A">
        <w:rPr>
          <w:rFonts w:ascii="Times New Roman" w:hAnsi="Times New Roman" w:cs="Times New Roman"/>
          <w:sz w:val="24"/>
          <w:szCs w:val="24"/>
        </w:rPr>
        <w:t xml:space="preserve"> kell </w:t>
      </w:r>
      <w:r w:rsidR="003C0567">
        <w:rPr>
          <w:rFonts w:ascii="Times New Roman" w:hAnsi="Times New Roman" w:cs="Times New Roman"/>
          <w:sz w:val="24"/>
          <w:szCs w:val="24"/>
        </w:rPr>
        <w:t>í</w:t>
      </w:r>
      <w:r w:rsidR="00D20998" w:rsidRPr="00944D83">
        <w:rPr>
          <w:rFonts w:ascii="Times New Roman" w:hAnsi="Times New Roman" w:cs="Times New Roman"/>
          <w:sz w:val="24"/>
          <w:szCs w:val="24"/>
        </w:rPr>
        <w:t>ratni</w:t>
      </w:r>
      <w:r w:rsidR="00A17745" w:rsidRPr="00944D83">
        <w:rPr>
          <w:rFonts w:ascii="Times New Roman" w:hAnsi="Times New Roman" w:cs="Times New Roman"/>
          <w:sz w:val="24"/>
          <w:szCs w:val="24"/>
        </w:rPr>
        <w:t xml:space="preserve"> az összes taggal most márciusban.  Adományosztás keretén belül lehet</w:t>
      </w:r>
      <w:r w:rsidR="00DF1C3A">
        <w:rPr>
          <w:rFonts w:ascii="Times New Roman" w:hAnsi="Times New Roman" w:cs="Times New Roman"/>
          <w:sz w:val="24"/>
          <w:szCs w:val="24"/>
        </w:rPr>
        <w:t>ne</w:t>
      </w:r>
      <w:r w:rsidR="00A17745" w:rsidRPr="00944D83">
        <w:rPr>
          <w:rFonts w:ascii="Times New Roman" w:hAnsi="Times New Roman" w:cs="Times New Roman"/>
          <w:sz w:val="24"/>
          <w:szCs w:val="24"/>
        </w:rPr>
        <w:t xml:space="preserve"> megoldani. Konkrét név nélkül kell a megbíz</w:t>
      </w:r>
      <w:r w:rsidR="00DF1C3A">
        <w:rPr>
          <w:rFonts w:ascii="Times New Roman" w:hAnsi="Times New Roman" w:cs="Times New Roman"/>
          <w:sz w:val="24"/>
          <w:szCs w:val="24"/>
        </w:rPr>
        <w:t>ó</w:t>
      </w:r>
      <w:r w:rsidR="00A17745" w:rsidRPr="00944D83">
        <w:rPr>
          <w:rFonts w:ascii="Times New Roman" w:hAnsi="Times New Roman" w:cs="Times New Roman"/>
          <w:sz w:val="24"/>
          <w:szCs w:val="24"/>
        </w:rPr>
        <w:t xml:space="preserve"> lap</w:t>
      </w:r>
      <w:r w:rsidR="00DF1C3A">
        <w:rPr>
          <w:rFonts w:ascii="Times New Roman" w:hAnsi="Times New Roman" w:cs="Times New Roman"/>
          <w:sz w:val="24"/>
          <w:szCs w:val="24"/>
        </w:rPr>
        <w:t>ot kitölteni. Elnökségből 2 fő</w:t>
      </w:r>
      <w:r w:rsidR="002D16BD">
        <w:rPr>
          <w:rFonts w:ascii="Times New Roman" w:hAnsi="Times New Roman" w:cs="Times New Roman"/>
          <w:sz w:val="24"/>
          <w:szCs w:val="24"/>
        </w:rPr>
        <w:t xml:space="preserve"> a jelölt.</w:t>
      </w:r>
    </w:p>
    <w:p w:rsidR="008C10E4" w:rsidRPr="00A610D1" w:rsidRDefault="00A610D1" w:rsidP="002D16BD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A610D1">
        <w:rPr>
          <w:rFonts w:ascii="Times New Roman" w:hAnsi="Times New Roman" w:cs="Times New Roman"/>
          <w:sz w:val="24"/>
          <w:szCs w:val="24"/>
        </w:rPr>
        <w:t>Felelős: Rába Mónika</w:t>
      </w:r>
    </w:p>
    <w:p w:rsidR="00A610D1" w:rsidRDefault="00A610D1" w:rsidP="002D16BD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10E4" w:rsidRPr="008C10E4" w:rsidRDefault="006A4BEC" w:rsidP="002D16B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C10E4">
        <w:rPr>
          <w:rFonts w:ascii="Times New Roman" w:hAnsi="Times New Roman" w:cs="Times New Roman"/>
          <w:b/>
          <w:sz w:val="24"/>
          <w:szCs w:val="24"/>
        </w:rPr>
        <w:t>6.</w:t>
      </w:r>
      <w:r w:rsidRPr="008C10E4">
        <w:rPr>
          <w:rFonts w:ascii="Times New Roman" w:hAnsi="Times New Roman" w:cs="Times New Roman"/>
          <w:sz w:val="24"/>
          <w:szCs w:val="24"/>
        </w:rPr>
        <w:t xml:space="preserve"> </w:t>
      </w:r>
      <w:r w:rsidR="008C10E4" w:rsidRPr="008C10E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Húsvéti </w:t>
      </w:r>
      <w:proofErr w:type="spellStart"/>
      <w:r w:rsidR="008C10E4" w:rsidRPr="008C10E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kézműveskedés</w:t>
      </w:r>
      <w:proofErr w:type="spellEnd"/>
      <w:r w:rsidR="008C10E4" w:rsidRPr="008C10E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időpontja, szervezője, helyszíne</w:t>
      </w:r>
    </w:p>
    <w:p w:rsidR="00A610D1" w:rsidRDefault="00DF1C3A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</w:t>
      </w:r>
      <w:r w:rsidR="006A4BEC" w:rsidRPr="00944D83">
        <w:rPr>
          <w:rFonts w:ascii="Times New Roman" w:hAnsi="Times New Roman" w:cs="Times New Roman"/>
          <w:sz w:val="24"/>
          <w:szCs w:val="24"/>
        </w:rPr>
        <w:t>úsvét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>
        <w:rPr>
          <w:rFonts w:ascii="Times New Roman" w:hAnsi="Times New Roman" w:cs="Times New Roman"/>
          <w:sz w:val="24"/>
          <w:szCs w:val="24"/>
        </w:rPr>
        <w:t>kézműveskedés</w:t>
      </w:r>
      <w:proofErr w:type="spellEnd"/>
      <w:r w:rsidR="006A4BEC" w:rsidRPr="00944D83">
        <w:rPr>
          <w:rFonts w:ascii="Times New Roman" w:hAnsi="Times New Roman" w:cs="Times New Roman"/>
          <w:sz w:val="24"/>
          <w:szCs w:val="24"/>
        </w:rPr>
        <w:t xml:space="preserve"> március </w:t>
      </w:r>
      <w:proofErr w:type="gramStart"/>
      <w:r w:rsidR="006A4BEC" w:rsidRPr="00944D83">
        <w:rPr>
          <w:rFonts w:ascii="Times New Roman" w:hAnsi="Times New Roman" w:cs="Times New Roman"/>
          <w:sz w:val="24"/>
          <w:szCs w:val="24"/>
        </w:rPr>
        <w:t>24-én</w:t>
      </w:r>
      <w:proofErr w:type="gramEnd"/>
      <w:r w:rsidR="006A4BEC" w:rsidRPr="00944D83">
        <w:rPr>
          <w:rFonts w:ascii="Times New Roman" w:hAnsi="Times New Roman" w:cs="Times New Roman"/>
          <w:sz w:val="24"/>
          <w:szCs w:val="24"/>
        </w:rPr>
        <w:t xml:space="preserve"> szombaton</w:t>
      </w:r>
      <w:r>
        <w:rPr>
          <w:rFonts w:ascii="Times New Roman" w:hAnsi="Times New Roman" w:cs="Times New Roman"/>
          <w:sz w:val="24"/>
          <w:szCs w:val="24"/>
        </w:rPr>
        <w:t xml:space="preserve"> 10-12 között lesz megtartva</w:t>
      </w:r>
      <w:r w:rsidR="005A129A" w:rsidRPr="00944D83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Terv szerint itt a Katolikus Pl</w:t>
      </w:r>
      <w:r w:rsidR="005A129A" w:rsidRPr="00944D83">
        <w:rPr>
          <w:rFonts w:ascii="Times New Roman" w:hAnsi="Times New Roman" w:cs="Times New Roman"/>
          <w:sz w:val="24"/>
          <w:szCs w:val="24"/>
        </w:rPr>
        <w:t>ébánián</w:t>
      </w:r>
      <w:r>
        <w:rPr>
          <w:rFonts w:ascii="Times New Roman" w:hAnsi="Times New Roman" w:cs="Times New Roman"/>
          <w:sz w:val="24"/>
          <w:szCs w:val="24"/>
        </w:rPr>
        <w:t xml:space="preserve"> lesz a helyszín (Érd, </w:t>
      </w:r>
      <w:r w:rsidR="005A129A" w:rsidRPr="00944D83">
        <w:rPr>
          <w:rFonts w:ascii="Times New Roman" w:hAnsi="Times New Roman" w:cs="Times New Roman"/>
          <w:sz w:val="24"/>
          <w:szCs w:val="24"/>
        </w:rPr>
        <w:t>Gellért u. 9.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A129A" w:rsidRPr="00944D83" w:rsidRDefault="00A610D1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Bódizs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Éva</w:t>
      </w:r>
    </w:p>
    <w:p w:rsidR="008C10E4" w:rsidRDefault="008C10E4" w:rsidP="002D16BD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</w:p>
    <w:p w:rsidR="008C10E4" w:rsidRPr="008C10E4" w:rsidRDefault="005A129A" w:rsidP="002D16B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C10E4">
        <w:rPr>
          <w:rFonts w:ascii="Times New Roman" w:hAnsi="Times New Roman" w:cs="Times New Roman"/>
          <w:b/>
          <w:sz w:val="24"/>
          <w:szCs w:val="24"/>
        </w:rPr>
        <w:t>7.</w:t>
      </w:r>
      <w:r w:rsidRPr="008C10E4">
        <w:rPr>
          <w:rFonts w:ascii="Times New Roman" w:hAnsi="Times New Roman" w:cs="Times New Roman"/>
          <w:sz w:val="24"/>
          <w:szCs w:val="24"/>
        </w:rPr>
        <w:t xml:space="preserve"> </w:t>
      </w:r>
      <w:r w:rsidR="00971674" w:rsidRPr="008C10E4">
        <w:rPr>
          <w:rFonts w:ascii="Times New Roman" w:hAnsi="Times New Roman" w:cs="Times New Roman"/>
          <w:sz w:val="24"/>
          <w:szCs w:val="24"/>
        </w:rPr>
        <w:t xml:space="preserve"> </w:t>
      </w:r>
      <w:r w:rsidR="008C10E4" w:rsidRPr="008C10E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Tagdíjbefizetés állapotjelentés</w:t>
      </w:r>
    </w:p>
    <w:p w:rsidR="00CF2B66" w:rsidRDefault="00855039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2018 február végig 108 tagcsalád rendezte a 2018. évi tagsági díjat. </w:t>
      </w:r>
    </w:p>
    <w:p w:rsidR="00CF2B66" w:rsidRDefault="00855039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Részletfizetés lehetséges határozathozatallal. </w:t>
      </w:r>
      <w:r w:rsidR="00365188">
        <w:rPr>
          <w:rFonts w:ascii="Times New Roman" w:hAnsi="Times New Roman" w:cs="Times New Roman"/>
          <w:sz w:val="24"/>
          <w:szCs w:val="24"/>
        </w:rPr>
        <w:t>A tagcsalád megigényli a részletfizetést</w:t>
      </w:r>
      <w:r w:rsidR="003C0567">
        <w:rPr>
          <w:rFonts w:ascii="Times New Roman" w:hAnsi="Times New Roman" w:cs="Times New Roman"/>
          <w:sz w:val="24"/>
          <w:szCs w:val="24"/>
        </w:rPr>
        <w:t xml:space="preserve"> és</w:t>
      </w:r>
      <w:r w:rsidR="00365188">
        <w:rPr>
          <w:rFonts w:ascii="Times New Roman" w:hAnsi="Times New Roman" w:cs="Times New Roman"/>
          <w:sz w:val="24"/>
          <w:szCs w:val="24"/>
        </w:rPr>
        <w:t xml:space="preserve"> az Elnökség hoz egy határozatot erről. </w:t>
      </w:r>
      <w:r w:rsidR="00CF2B66">
        <w:rPr>
          <w:rFonts w:ascii="Times New Roman" w:hAnsi="Times New Roman" w:cs="Times New Roman"/>
          <w:sz w:val="24"/>
          <w:szCs w:val="24"/>
        </w:rPr>
        <w:t xml:space="preserve">Az Elnökség </w:t>
      </w:r>
      <w:r w:rsidR="00CF2B66" w:rsidRPr="00944D83">
        <w:rPr>
          <w:rFonts w:ascii="Times New Roman" w:hAnsi="Times New Roman" w:cs="Times New Roman"/>
          <w:sz w:val="24"/>
          <w:szCs w:val="24"/>
        </w:rPr>
        <w:t>3 fő</w:t>
      </w:r>
      <w:r w:rsidR="00CF2B66">
        <w:rPr>
          <w:rFonts w:ascii="Times New Roman" w:hAnsi="Times New Roman" w:cs="Times New Roman"/>
          <w:sz w:val="24"/>
          <w:szCs w:val="24"/>
        </w:rPr>
        <w:t>vel</w:t>
      </w:r>
      <w:r w:rsidR="00CF2B66" w:rsidRPr="00944D83">
        <w:rPr>
          <w:rFonts w:ascii="Times New Roman" w:hAnsi="Times New Roman" w:cs="Times New Roman"/>
          <w:sz w:val="24"/>
          <w:szCs w:val="24"/>
        </w:rPr>
        <w:t xml:space="preserve"> határozatképes</w:t>
      </w:r>
      <w:r w:rsidR="00CF2B66">
        <w:rPr>
          <w:rFonts w:ascii="Times New Roman" w:hAnsi="Times New Roman" w:cs="Times New Roman"/>
          <w:sz w:val="24"/>
          <w:szCs w:val="24"/>
        </w:rPr>
        <w:t>.</w:t>
      </w:r>
    </w:p>
    <w:p w:rsidR="003C0567" w:rsidRDefault="00855039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Két részletben lehet fizetni (</w:t>
      </w:r>
      <w:r w:rsidRPr="00944D83">
        <w:rPr>
          <w:rFonts w:ascii="Times New Roman" w:hAnsi="Times New Roman" w:cs="Times New Roman"/>
          <w:sz w:val="24"/>
          <w:szCs w:val="24"/>
        </w:rPr>
        <w:t>2x3500Ft</w:t>
      </w:r>
      <w:r>
        <w:rPr>
          <w:rFonts w:ascii="Times New Roman" w:hAnsi="Times New Roman" w:cs="Times New Roman"/>
          <w:sz w:val="24"/>
          <w:szCs w:val="24"/>
        </w:rPr>
        <w:t>).  Az első részletet legkésőbb március 15-ig kell befizetni. A második részletet pedig az Alapszabályzatban foglaltak szerint június 30-ig kell teljesíteni.</w:t>
      </w:r>
      <w:r w:rsidR="005A129A" w:rsidRPr="00944D83">
        <w:rPr>
          <w:rFonts w:ascii="Times New Roman" w:hAnsi="Times New Roman" w:cs="Times New Roman"/>
          <w:sz w:val="24"/>
          <w:szCs w:val="24"/>
        </w:rPr>
        <w:t xml:space="preserve"> </w:t>
      </w:r>
      <w:r w:rsidR="00CF2B66">
        <w:rPr>
          <w:rFonts w:ascii="Times New Roman" w:hAnsi="Times New Roman" w:cs="Times New Roman"/>
          <w:sz w:val="24"/>
          <w:szCs w:val="24"/>
        </w:rPr>
        <w:t>A h</w:t>
      </w:r>
      <w:r w:rsidR="005A129A" w:rsidRPr="00944D83">
        <w:rPr>
          <w:rFonts w:ascii="Times New Roman" w:hAnsi="Times New Roman" w:cs="Times New Roman"/>
          <w:sz w:val="24"/>
          <w:szCs w:val="24"/>
        </w:rPr>
        <w:t>atározato</w:t>
      </w:r>
      <w:r w:rsidR="00CF2B66">
        <w:rPr>
          <w:rFonts w:ascii="Times New Roman" w:hAnsi="Times New Roman" w:cs="Times New Roman"/>
          <w:sz w:val="24"/>
          <w:szCs w:val="24"/>
        </w:rPr>
        <w:t>n név nem szerepelhet</w:t>
      </w:r>
      <w:r w:rsidR="003C0567">
        <w:rPr>
          <w:rFonts w:ascii="Times New Roman" w:hAnsi="Times New Roman" w:cs="Times New Roman"/>
          <w:sz w:val="24"/>
          <w:szCs w:val="24"/>
        </w:rPr>
        <w:t>, a</w:t>
      </w:r>
      <w:r w:rsidR="00CF2B66">
        <w:rPr>
          <w:rFonts w:ascii="Times New Roman" w:hAnsi="Times New Roman" w:cs="Times New Roman"/>
          <w:sz w:val="24"/>
          <w:szCs w:val="24"/>
        </w:rPr>
        <w:t xml:space="preserve"> családok tagsági számát szabad szerepeltetni</w:t>
      </w:r>
      <w:r w:rsidR="003C056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43AC" w:rsidRDefault="00CF2B66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Ezeknek a határozatoknak d</w:t>
      </w:r>
      <w:r w:rsidR="00FC485F" w:rsidRPr="00944D83">
        <w:rPr>
          <w:rFonts w:ascii="Times New Roman" w:hAnsi="Times New Roman" w:cs="Times New Roman"/>
          <w:sz w:val="24"/>
          <w:szCs w:val="24"/>
        </w:rPr>
        <w:t>osszié</w:t>
      </w:r>
      <w:r w:rsidR="003C0567">
        <w:rPr>
          <w:rFonts w:ascii="Times New Roman" w:hAnsi="Times New Roman" w:cs="Times New Roman"/>
          <w:sz w:val="24"/>
          <w:szCs w:val="24"/>
        </w:rPr>
        <w:t>t kell nyitni</w:t>
      </w:r>
      <w:r w:rsidR="00FC485F" w:rsidRPr="00944D83">
        <w:rPr>
          <w:rFonts w:ascii="Times New Roman" w:hAnsi="Times New Roman" w:cs="Times New Roman"/>
          <w:sz w:val="24"/>
          <w:szCs w:val="24"/>
        </w:rPr>
        <w:t>, papírformátum</w:t>
      </w:r>
      <w:r w:rsidR="003C0567">
        <w:rPr>
          <w:rFonts w:ascii="Times New Roman" w:hAnsi="Times New Roman" w:cs="Times New Roman"/>
          <w:sz w:val="24"/>
          <w:szCs w:val="24"/>
        </w:rPr>
        <w:t>ban elkészít</w:t>
      </w:r>
      <w:r w:rsidR="00FC485F" w:rsidRPr="00944D83">
        <w:rPr>
          <w:rFonts w:ascii="Times New Roman" w:hAnsi="Times New Roman" w:cs="Times New Roman"/>
          <w:sz w:val="24"/>
          <w:szCs w:val="24"/>
        </w:rPr>
        <w:t>e</w:t>
      </w:r>
      <w:r w:rsidR="003C0567">
        <w:rPr>
          <w:rFonts w:ascii="Times New Roman" w:hAnsi="Times New Roman" w:cs="Times New Roman"/>
          <w:sz w:val="24"/>
          <w:szCs w:val="24"/>
        </w:rPr>
        <w:t>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0567">
        <w:rPr>
          <w:rFonts w:ascii="Times New Roman" w:hAnsi="Times New Roman" w:cs="Times New Roman"/>
          <w:sz w:val="24"/>
          <w:szCs w:val="24"/>
        </w:rPr>
        <w:t xml:space="preserve">(az adminisztrátor feladata) </w:t>
      </w:r>
      <w:r>
        <w:rPr>
          <w:rFonts w:ascii="Times New Roman" w:hAnsi="Times New Roman" w:cs="Times New Roman"/>
          <w:sz w:val="24"/>
          <w:szCs w:val="24"/>
        </w:rPr>
        <w:t>és</w:t>
      </w:r>
      <w:r w:rsidR="00FC485F" w:rsidRPr="00944D83">
        <w:rPr>
          <w:rFonts w:ascii="Times New Roman" w:hAnsi="Times New Roman" w:cs="Times New Roman"/>
          <w:sz w:val="24"/>
          <w:szCs w:val="24"/>
        </w:rPr>
        <w:t xml:space="preserve"> </w:t>
      </w:r>
      <w:r w:rsidR="003C0567">
        <w:rPr>
          <w:rFonts w:ascii="Times New Roman" w:hAnsi="Times New Roman" w:cs="Times New Roman"/>
          <w:sz w:val="24"/>
          <w:szCs w:val="24"/>
        </w:rPr>
        <w:t xml:space="preserve">a </w:t>
      </w:r>
      <w:r w:rsidR="00FC485F" w:rsidRPr="00944D83">
        <w:rPr>
          <w:rFonts w:ascii="Times New Roman" w:hAnsi="Times New Roman" w:cs="Times New Roman"/>
          <w:sz w:val="24"/>
          <w:szCs w:val="24"/>
        </w:rPr>
        <w:t>honlap</w:t>
      </w:r>
      <w:r>
        <w:rPr>
          <w:rFonts w:ascii="Times New Roman" w:hAnsi="Times New Roman" w:cs="Times New Roman"/>
          <w:sz w:val="24"/>
          <w:szCs w:val="24"/>
        </w:rPr>
        <w:t xml:space="preserve">ra is </w:t>
      </w:r>
      <w:r w:rsidR="003C0567">
        <w:rPr>
          <w:rFonts w:ascii="Times New Roman" w:hAnsi="Times New Roman" w:cs="Times New Roman"/>
          <w:sz w:val="24"/>
          <w:szCs w:val="24"/>
        </w:rPr>
        <w:t>feltenni.</w:t>
      </w:r>
    </w:p>
    <w:p w:rsidR="00A610D1" w:rsidRPr="00944D83" w:rsidRDefault="00A610D1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Felelős: Rába Mónika</w:t>
      </w:r>
    </w:p>
    <w:p w:rsidR="008C10E4" w:rsidRDefault="008C10E4" w:rsidP="002D16BD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10E4" w:rsidRPr="008C10E4" w:rsidRDefault="00FC485F" w:rsidP="002D16B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C10E4">
        <w:rPr>
          <w:rFonts w:ascii="Times New Roman" w:hAnsi="Times New Roman" w:cs="Times New Roman"/>
          <w:b/>
          <w:sz w:val="24"/>
          <w:szCs w:val="24"/>
        </w:rPr>
        <w:t>8.</w:t>
      </w:r>
      <w:r w:rsidRPr="008C10E4">
        <w:rPr>
          <w:rFonts w:ascii="Times New Roman" w:hAnsi="Times New Roman" w:cs="Times New Roman"/>
          <w:sz w:val="24"/>
          <w:szCs w:val="24"/>
        </w:rPr>
        <w:t xml:space="preserve"> </w:t>
      </w:r>
      <w:r w:rsidR="008C10E4" w:rsidRPr="008C10E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Babaköszöntőre lejelentés</w:t>
      </w:r>
    </w:p>
    <w:p w:rsidR="00FC485F" w:rsidRDefault="00B50B55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NOÉ-s Babaköszöntőre 4 2017-ben született baba adatait meg kell küldeni.</w:t>
      </w:r>
    </w:p>
    <w:p w:rsidR="00A610D1" w:rsidRPr="00944D83" w:rsidRDefault="00A610D1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Felelős: Rába Mónika</w:t>
      </w:r>
    </w:p>
    <w:p w:rsidR="008C10E4" w:rsidRDefault="008C10E4" w:rsidP="002D16BD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10E4" w:rsidRPr="008C10E4" w:rsidRDefault="00FC485F" w:rsidP="002D16B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C10E4">
        <w:rPr>
          <w:rFonts w:ascii="Times New Roman" w:hAnsi="Times New Roman" w:cs="Times New Roman"/>
          <w:b/>
          <w:sz w:val="24"/>
          <w:szCs w:val="24"/>
        </w:rPr>
        <w:t>9</w:t>
      </w:r>
      <w:r w:rsidRPr="008C10E4">
        <w:rPr>
          <w:rFonts w:ascii="Times New Roman" w:hAnsi="Times New Roman" w:cs="Times New Roman"/>
          <w:sz w:val="24"/>
          <w:szCs w:val="24"/>
        </w:rPr>
        <w:t xml:space="preserve">. </w:t>
      </w:r>
      <w:r w:rsidR="000938C7" w:rsidRPr="008C10E4">
        <w:rPr>
          <w:rFonts w:ascii="Times New Roman" w:hAnsi="Times New Roman" w:cs="Times New Roman"/>
          <w:sz w:val="24"/>
          <w:szCs w:val="24"/>
        </w:rPr>
        <w:t xml:space="preserve"> </w:t>
      </w:r>
      <w:r w:rsidR="008C10E4" w:rsidRPr="008C10E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Függönyadományról</w:t>
      </w:r>
    </w:p>
    <w:p w:rsidR="00862D9A" w:rsidRDefault="00B50B55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függönyt </w:t>
      </w:r>
      <w:r w:rsidR="000938C7" w:rsidRPr="00944D83">
        <w:rPr>
          <w:rFonts w:ascii="Times New Roman" w:hAnsi="Times New Roman" w:cs="Times New Roman"/>
          <w:sz w:val="24"/>
          <w:szCs w:val="24"/>
        </w:rPr>
        <w:t>méteráru</w:t>
      </w:r>
      <w:r>
        <w:rPr>
          <w:rFonts w:ascii="Times New Roman" w:hAnsi="Times New Roman" w:cs="Times New Roman"/>
          <w:sz w:val="24"/>
          <w:szCs w:val="24"/>
        </w:rPr>
        <w:t>ban</w:t>
      </w:r>
      <w:r w:rsidR="00AB2B62" w:rsidRPr="00944D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kapta az Egyesület.  E</w:t>
      </w:r>
      <w:r w:rsidR="00AB2B62" w:rsidRPr="00944D83">
        <w:rPr>
          <w:rFonts w:ascii="Times New Roman" w:hAnsi="Times New Roman" w:cs="Times New Roman"/>
          <w:sz w:val="24"/>
          <w:szCs w:val="24"/>
        </w:rPr>
        <w:t>lsősorban saját használatra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0567">
        <w:rPr>
          <w:rFonts w:ascii="Times New Roman" w:hAnsi="Times New Roman" w:cs="Times New Roman"/>
          <w:sz w:val="24"/>
          <w:szCs w:val="24"/>
        </w:rPr>
        <w:t xml:space="preserve">kell </w:t>
      </w:r>
      <w:r w:rsidR="00862D9A">
        <w:rPr>
          <w:rFonts w:ascii="Times New Roman" w:hAnsi="Times New Roman" w:cs="Times New Roman"/>
          <w:sz w:val="24"/>
          <w:szCs w:val="24"/>
        </w:rPr>
        <w:t>átnézni.</w:t>
      </w:r>
    </w:p>
    <w:p w:rsidR="00862D9A" w:rsidRDefault="00862D9A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Felelős: Rába Mónika</w:t>
      </w:r>
    </w:p>
    <w:p w:rsidR="008C10E4" w:rsidRDefault="008C10E4" w:rsidP="002D16BD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</w:p>
    <w:p w:rsidR="008C10E4" w:rsidRDefault="008C10E4" w:rsidP="002D16B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10. L</w:t>
      </w:r>
      <w:r w:rsidRPr="008C10E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evelezőlisták sokadszorra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C10E4" w:rsidRDefault="00862D9A" w:rsidP="002D16BD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Március 31-ig rendbe kell tenni a levelezőlistát.</w:t>
      </w:r>
    </w:p>
    <w:p w:rsidR="00862D9A" w:rsidRPr="008C10E4" w:rsidRDefault="00862D9A" w:rsidP="002D16BD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Felelős: Rába Mónika</w:t>
      </w:r>
    </w:p>
    <w:p w:rsidR="008C10E4" w:rsidRPr="008C10E4" w:rsidRDefault="008C10E4" w:rsidP="002D16BD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C10E4" w:rsidRDefault="008C10E4" w:rsidP="002D16B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C10E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11. Április 28. Mosonmagyaróvár</w:t>
      </w:r>
    </w:p>
    <w:p w:rsidR="008C10E4" w:rsidRPr="008C10E4" w:rsidRDefault="002D16BD" w:rsidP="002D16BD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8C10E4">
        <w:rPr>
          <w:rFonts w:ascii="Times New Roman" w:eastAsia="Times New Roman" w:hAnsi="Times New Roman" w:cs="Times New Roman"/>
          <w:sz w:val="24"/>
          <w:szCs w:val="24"/>
          <w:lang w:eastAsia="hu-HU"/>
        </w:rPr>
        <w:t>egbeszélte az Elnökség a 2. napirendi pontban.</w:t>
      </w:r>
    </w:p>
    <w:p w:rsidR="008C10E4" w:rsidRDefault="008C10E4" w:rsidP="002D16BD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</w:p>
    <w:p w:rsidR="008C10E4" w:rsidRDefault="008C10E4" w:rsidP="002D16B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C10E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12. NOÉ matricák</w:t>
      </w:r>
    </w:p>
    <w:p w:rsidR="002D16BD" w:rsidRDefault="002D16BD" w:rsidP="002D16BD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Matricák egyeztetése a befizetésekkel.</w:t>
      </w:r>
    </w:p>
    <w:p w:rsidR="008C10E4" w:rsidRDefault="005E5BDD" w:rsidP="002D16BD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8C10E4">
        <w:rPr>
          <w:rFonts w:ascii="Times New Roman" w:eastAsia="Times New Roman" w:hAnsi="Times New Roman" w:cs="Times New Roman"/>
          <w:sz w:val="24"/>
          <w:szCs w:val="24"/>
          <w:lang w:eastAsia="hu-HU"/>
        </w:rPr>
        <w:t>z újonnan befizet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ett családok</w:t>
      </w:r>
      <w:r w:rsidR="008C10E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matricáinak </w:t>
      </w:r>
      <w:r w:rsidR="002D16BD">
        <w:rPr>
          <w:rFonts w:ascii="Times New Roman" w:eastAsia="Times New Roman" w:hAnsi="Times New Roman" w:cs="Times New Roman"/>
          <w:sz w:val="24"/>
          <w:szCs w:val="24"/>
          <w:lang w:eastAsia="hu-HU"/>
        </w:rPr>
        <w:t>és kártyájának rendezése</w:t>
      </w:r>
      <w:r w:rsidR="00862D9A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862D9A" w:rsidRPr="008C10E4" w:rsidRDefault="00862D9A" w:rsidP="002D16BD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Felelős: Rába Mónika</w:t>
      </w:r>
    </w:p>
    <w:p w:rsidR="008C10E4" w:rsidRDefault="008C10E4" w:rsidP="002D16BD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</w:p>
    <w:p w:rsidR="005E5BDD" w:rsidRPr="005E5BDD" w:rsidRDefault="00466ADC" w:rsidP="002D16B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E5BDD">
        <w:rPr>
          <w:rFonts w:ascii="Times New Roman" w:hAnsi="Times New Roman" w:cs="Times New Roman"/>
          <w:b/>
          <w:sz w:val="24"/>
          <w:szCs w:val="24"/>
        </w:rPr>
        <w:t>1</w:t>
      </w:r>
      <w:r w:rsidR="00532576">
        <w:rPr>
          <w:rFonts w:ascii="Times New Roman" w:hAnsi="Times New Roman" w:cs="Times New Roman"/>
          <w:b/>
          <w:sz w:val="24"/>
          <w:szCs w:val="24"/>
        </w:rPr>
        <w:t>3</w:t>
      </w:r>
      <w:r w:rsidRPr="005E5BDD">
        <w:rPr>
          <w:rFonts w:ascii="Times New Roman" w:hAnsi="Times New Roman" w:cs="Times New Roman"/>
          <w:sz w:val="24"/>
          <w:szCs w:val="24"/>
        </w:rPr>
        <w:t xml:space="preserve">. </w:t>
      </w:r>
      <w:r w:rsidR="005E5BDD" w:rsidRPr="005E5B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Házasság hete összegzése</w:t>
      </w:r>
    </w:p>
    <w:p w:rsidR="00B50B55" w:rsidRDefault="00B50B55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466ADC" w:rsidRPr="00944D83">
        <w:rPr>
          <w:rFonts w:ascii="Times New Roman" w:hAnsi="Times New Roman" w:cs="Times New Roman"/>
          <w:sz w:val="24"/>
          <w:szCs w:val="24"/>
        </w:rPr>
        <w:t>Házasság het</w:t>
      </w:r>
      <w:r>
        <w:rPr>
          <w:rFonts w:ascii="Times New Roman" w:hAnsi="Times New Roman" w:cs="Times New Roman"/>
          <w:sz w:val="24"/>
          <w:szCs w:val="24"/>
        </w:rPr>
        <w:t>éről levél kiküldése annak felmérésére, k</w:t>
      </w:r>
      <w:r w:rsidR="00466ADC" w:rsidRPr="00944D83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teljesített legalább 4 </w:t>
      </w:r>
      <w:r w:rsidR="00466ADC" w:rsidRPr="00944D83">
        <w:rPr>
          <w:rFonts w:ascii="Times New Roman" w:hAnsi="Times New Roman" w:cs="Times New Roman"/>
          <w:sz w:val="24"/>
          <w:szCs w:val="24"/>
        </w:rPr>
        <w:t>ponto</w:t>
      </w:r>
      <w:r>
        <w:rPr>
          <w:rFonts w:ascii="Times New Roman" w:hAnsi="Times New Roman" w:cs="Times New Roman"/>
          <w:sz w:val="24"/>
          <w:szCs w:val="24"/>
        </w:rPr>
        <w:t>t, illetve képek megosztása, élménybeszámoló</w:t>
      </w:r>
      <w:r w:rsidR="003C0567">
        <w:rPr>
          <w:rFonts w:ascii="Times New Roman" w:hAnsi="Times New Roman" w:cs="Times New Roman"/>
          <w:sz w:val="24"/>
          <w:szCs w:val="24"/>
        </w:rPr>
        <w:t xml:space="preserve"> bekérése</w:t>
      </w:r>
      <w:r>
        <w:rPr>
          <w:rFonts w:ascii="Times New Roman" w:hAnsi="Times New Roman" w:cs="Times New Roman"/>
          <w:sz w:val="24"/>
          <w:szCs w:val="24"/>
        </w:rPr>
        <w:t>. Oklevél készítése.</w:t>
      </w:r>
    </w:p>
    <w:p w:rsidR="00466ADC" w:rsidRPr="00944D83" w:rsidRDefault="00862D9A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Felelős: Rába Mónika</w:t>
      </w:r>
    </w:p>
    <w:p w:rsidR="00DB09F4" w:rsidRDefault="00DB09F4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p w:rsidR="005E5BDD" w:rsidRPr="005E5BDD" w:rsidRDefault="004470CE" w:rsidP="002D16B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E5BDD">
        <w:rPr>
          <w:rFonts w:ascii="Times New Roman" w:hAnsi="Times New Roman" w:cs="Times New Roman"/>
          <w:b/>
          <w:sz w:val="24"/>
          <w:szCs w:val="24"/>
        </w:rPr>
        <w:t>1</w:t>
      </w:r>
      <w:r w:rsidR="00532576">
        <w:rPr>
          <w:rFonts w:ascii="Times New Roman" w:hAnsi="Times New Roman" w:cs="Times New Roman"/>
          <w:b/>
          <w:sz w:val="24"/>
          <w:szCs w:val="24"/>
        </w:rPr>
        <w:t>4</w:t>
      </w:r>
      <w:r w:rsidR="00466ADC" w:rsidRPr="005E5BDD">
        <w:rPr>
          <w:rFonts w:ascii="Times New Roman" w:hAnsi="Times New Roman" w:cs="Times New Roman"/>
          <w:b/>
          <w:sz w:val="24"/>
          <w:szCs w:val="24"/>
        </w:rPr>
        <w:t>.</w:t>
      </w:r>
      <w:r w:rsidR="00466ADC" w:rsidRPr="005E5BDD">
        <w:rPr>
          <w:rFonts w:ascii="Times New Roman" w:hAnsi="Times New Roman" w:cs="Times New Roman"/>
          <w:sz w:val="24"/>
          <w:szCs w:val="24"/>
        </w:rPr>
        <w:t xml:space="preserve"> </w:t>
      </w:r>
      <w:r w:rsidR="005E5BDD" w:rsidRPr="005E5B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Körzetek állapot felmérése, mely kapcsolódik a levelezős listához</w:t>
      </w:r>
    </w:p>
    <w:p w:rsidR="00DB09F4" w:rsidRDefault="00466ADC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44D83">
        <w:rPr>
          <w:rFonts w:ascii="Times New Roman" w:hAnsi="Times New Roman" w:cs="Times New Roman"/>
          <w:sz w:val="24"/>
          <w:szCs w:val="24"/>
        </w:rPr>
        <w:t>Riszterer</w:t>
      </w:r>
      <w:proofErr w:type="spellEnd"/>
      <w:r w:rsidRPr="00944D83">
        <w:rPr>
          <w:rFonts w:ascii="Times New Roman" w:hAnsi="Times New Roman" w:cs="Times New Roman"/>
          <w:sz w:val="24"/>
          <w:szCs w:val="24"/>
        </w:rPr>
        <w:t xml:space="preserve"> Ági körzetvezetői ülésről számolt</w:t>
      </w:r>
      <w:r w:rsidR="00DB09F4">
        <w:rPr>
          <w:rFonts w:ascii="Times New Roman" w:hAnsi="Times New Roman" w:cs="Times New Roman"/>
          <w:sz w:val="24"/>
          <w:szCs w:val="24"/>
        </w:rPr>
        <w:t xml:space="preserve"> be.</w:t>
      </w:r>
      <w:r w:rsidRPr="00944D83">
        <w:rPr>
          <w:rFonts w:ascii="Times New Roman" w:hAnsi="Times New Roman" w:cs="Times New Roman"/>
          <w:sz w:val="24"/>
          <w:szCs w:val="24"/>
        </w:rPr>
        <w:t xml:space="preserve"> </w:t>
      </w:r>
      <w:r w:rsidR="00DB09F4">
        <w:rPr>
          <w:rFonts w:ascii="Times New Roman" w:hAnsi="Times New Roman" w:cs="Times New Roman"/>
          <w:sz w:val="24"/>
          <w:szCs w:val="24"/>
        </w:rPr>
        <w:t xml:space="preserve"> A </w:t>
      </w:r>
      <w:r w:rsidR="00DD0FB6">
        <w:rPr>
          <w:rFonts w:ascii="Times New Roman" w:hAnsi="Times New Roman" w:cs="Times New Roman"/>
          <w:sz w:val="24"/>
          <w:szCs w:val="24"/>
        </w:rPr>
        <w:t>k</w:t>
      </w:r>
      <w:r w:rsidR="00DB09F4">
        <w:rPr>
          <w:rFonts w:ascii="Times New Roman" w:hAnsi="Times New Roman" w:cs="Times New Roman"/>
          <w:sz w:val="24"/>
          <w:szCs w:val="24"/>
        </w:rPr>
        <w:t>örzetekben</w:t>
      </w:r>
      <w:r w:rsidR="00DD0FB6">
        <w:rPr>
          <w:rFonts w:ascii="Times New Roman" w:hAnsi="Times New Roman" w:cs="Times New Roman"/>
          <w:sz w:val="24"/>
          <w:szCs w:val="24"/>
        </w:rPr>
        <w:t xml:space="preserve"> is lehetőséget biztosít az Egyesület kisebb önálló programok rendezésére a helyi tagcsaládok számára pl. közös teázás.</w:t>
      </w:r>
      <w:r w:rsidR="004017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D9A" w:rsidRDefault="00862D9A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Riszterer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Ágnes</w:t>
      </w:r>
    </w:p>
    <w:p w:rsidR="00DB09F4" w:rsidRDefault="00DB09F4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p w:rsidR="005E5BDD" w:rsidRPr="005E5BDD" w:rsidRDefault="004470CE" w:rsidP="002D16B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E5BDD">
        <w:rPr>
          <w:rFonts w:ascii="Times New Roman" w:hAnsi="Times New Roman" w:cs="Times New Roman"/>
          <w:b/>
          <w:sz w:val="24"/>
          <w:szCs w:val="24"/>
        </w:rPr>
        <w:t>1</w:t>
      </w:r>
      <w:r w:rsidR="00532576">
        <w:rPr>
          <w:rFonts w:ascii="Times New Roman" w:hAnsi="Times New Roman" w:cs="Times New Roman"/>
          <w:b/>
          <w:sz w:val="24"/>
          <w:szCs w:val="24"/>
        </w:rPr>
        <w:t>5</w:t>
      </w:r>
      <w:r w:rsidRPr="005E5BDD">
        <w:rPr>
          <w:rFonts w:ascii="Times New Roman" w:hAnsi="Times New Roman" w:cs="Times New Roman"/>
          <w:b/>
          <w:sz w:val="24"/>
          <w:szCs w:val="24"/>
        </w:rPr>
        <w:t>.</w:t>
      </w:r>
      <w:r w:rsidRPr="005E5BDD">
        <w:rPr>
          <w:rFonts w:ascii="Times New Roman" w:hAnsi="Times New Roman" w:cs="Times New Roman"/>
          <w:sz w:val="24"/>
          <w:szCs w:val="24"/>
        </w:rPr>
        <w:t xml:space="preserve"> </w:t>
      </w:r>
      <w:r w:rsidR="005E5BDD" w:rsidRPr="005E5B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Orbán Péter által felve</w:t>
      </w:r>
      <w:r w:rsidR="003C056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tet</w:t>
      </w:r>
      <w:r w:rsidR="005E5BDD" w:rsidRPr="005E5BD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 érdekképviseletről</w:t>
      </w:r>
    </w:p>
    <w:p w:rsidR="00FC485F" w:rsidRDefault="004470CE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944D83">
        <w:rPr>
          <w:rFonts w:ascii="Times New Roman" w:hAnsi="Times New Roman" w:cs="Times New Roman"/>
          <w:sz w:val="24"/>
          <w:szCs w:val="24"/>
        </w:rPr>
        <w:t xml:space="preserve">Orbán Péter </w:t>
      </w:r>
      <w:r w:rsidR="00401761">
        <w:rPr>
          <w:rFonts w:ascii="Times New Roman" w:hAnsi="Times New Roman" w:cs="Times New Roman"/>
          <w:sz w:val="24"/>
          <w:szCs w:val="24"/>
        </w:rPr>
        <w:t xml:space="preserve">levele </w:t>
      </w:r>
      <w:r w:rsidRPr="00944D83">
        <w:rPr>
          <w:rFonts w:ascii="Times New Roman" w:hAnsi="Times New Roman" w:cs="Times New Roman"/>
          <w:sz w:val="24"/>
          <w:szCs w:val="24"/>
        </w:rPr>
        <w:t xml:space="preserve">megosztotta az </w:t>
      </w:r>
      <w:r w:rsidR="00DB09F4">
        <w:rPr>
          <w:rFonts w:ascii="Times New Roman" w:hAnsi="Times New Roman" w:cs="Times New Roman"/>
          <w:sz w:val="24"/>
          <w:szCs w:val="24"/>
        </w:rPr>
        <w:t>E</w:t>
      </w:r>
      <w:r w:rsidRPr="00944D83">
        <w:rPr>
          <w:rFonts w:ascii="Times New Roman" w:hAnsi="Times New Roman" w:cs="Times New Roman"/>
          <w:sz w:val="24"/>
          <w:szCs w:val="24"/>
        </w:rPr>
        <w:t>lnökséget.</w:t>
      </w:r>
      <w:r w:rsidR="00D652A2" w:rsidRPr="00944D83">
        <w:rPr>
          <w:rFonts w:ascii="Times New Roman" w:hAnsi="Times New Roman" w:cs="Times New Roman"/>
          <w:sz w:val="24"/>
          <w:szCs w:val="24"/>
        </w:rPr>
        <w:t xml:space="preserve"> </w:t>
      </w:r>
      <w:r w:rsidR="00092CD7" w:rsidRPr="00944D83">
        <w:rPr>
          <w:rFonts w:ascii="Times New Roman" w:hAnsi="Times New Roman" w:cs="Times New Roman"/>
          <w:sz w:val="24"/>
          <w:szCs w:val="24"/>
        </w:rPr>
        <w:t>Tényleges érdekképviselet</w:t>
      </w:r>
      <w:r w:rsidR="000938C7" w:rsidRPr="00944D83">
        <w:rPr>
          <w:rFonts w:ascii="Times New Roman" w:hAnsi="Times New Roman" w:cs="Times New Roman"/>
          <w:sz w:val="24"/>
          <w:szCs w:val="24"/>
        </w:rPr>
        <w:t xml:space="preserve">ben is gondolkodik az </w:t>
      </w:r>
      <w:r w:rsidR="00401761">
        <w:rPr>
          <w:rFonts w:ascii="Times New Roman" w:hAnsi="Times New Roman" w:cs="Times New Roman"/>
          <w:sz w:val="24"/>
          <w:szCs w:val="24"/>
        </w:rPr>
        <w:t>Elnökség.</w:t>
      </w:r>
    </w:p>
    <w:p w:rsidR="00401761" w:rsidRDefault="00401761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p w:rsidR="00927B5F" w:rsidRDefault="00927B5F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Elnökségi ülés a napirendi pontok átbeszélése és egy határozat meghozatalával lezárult.</w:t>
      </w:r>
    </w:p>
    <w:p w:rsidR="00927B5F" w:rsidRDefault="00927B5F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p w:rsidR="00927B5F" w:rsidRPr="00927B5F" w:rsidRDefault="00927B5F" w:rsidP="002D16BD">
      <w:pPr>
        <w:spacing w:before="120" w:after="0"/>
        <w:rPr>
          <w:rFonts w:ascii="Times New Roman" w:hAnsi="Times New Roman" w:cs="Times New Roman"/>
          <w:sz w:val="24"/>
          <w:szCs w:val="24"/>
          <w:u w:val="single"/>
        </w:rPr>
      </w:pPr>
      <w:r w:rsidRPr="00927B5F">
        <w:rPr>
          <w:rFonts w:ascii="Times New Roman" w:hAnsi="Times New Roman" w:cs="Times New Roman"/>
          <w:sz w:val="24"/>
          <w:szCs w:val="24"/>
          <w:u w:val="single"/>
        </w:rPr>
        <w:t>Melléklet:</w:t>
      </w:r>
    </w:p>
    <w:p w:rsidR="00927B5F" w:rsidRDefault="00927B5F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Jelenléti ív</w:t>
      </w:r>
    </w:p>
    <w:p w:rsidR="004D7F60" w:rsidRDefault="004D7F60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Határozat</w:t>
      </w:r>
    </w:p>
    <w:p w:rsidR="00927B5F" w:rsidRDefault="00927B5F" w:rsidP="002D16BD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p w:rsidR="00927B5F" w:rsidRDefault="00927B5F" w:rsidP="008C10E4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2018. március 6.</w:t>
      </w:r>
    </w:p>
    <w:p w:rsidR="00927B5F" w:rsidRDefault="00927B5F" w:rsidP="008C10E4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p w:rsidR="00927B5F" w:rsidRDefault="00927B5F" w:rsidP="008C10E4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p w:rsidR="00927B5F" w:rsidRDefault="00927B5F" w:rsidP="008C10E4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p w:rsidR="00927B5F" w:rsidRDefault="00927B5F" w:rsidP="008C10E4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:rsidR="00927B5F" w:rsidRDefault="00927B5F" w:rsidP="008C10E4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elnök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jegyzőköny</w:t>
      </w:r>
      <w:r w:rsidR="00937917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vezető</w:t>
      </w:r>
    </w:p>
    <w:p w:rsidR="005E5BDD" w:rsidRDefault="005E5BDD" w:rsidP="008C10E4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5E5BDD" w:rsidRDefault="005E5BDD" w:rsidP="008C10E4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5E5BDD" w:rsidRDefault="005E5BDD" w:rsidP="008C10E4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5E5BDD" w:rsidRDefault="005E5BDD" w:rsidP="008C10E4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5E5BDD" w:rsidRDefault="005E5BDD" w:rsidP="008C10E4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927B5F" w:rsidRDefault="00927B5F" w:rsidP="008C10E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:rsidR="00927B5F" w:rsidRPr="00944D83" w:rsidRDefault="00927B5F" w:rsidP="008C10E4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hitelesítő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hitelesítő</w:t>
      </w:r>
    </w:p>
    <w:sectPr w:rsidR="00927B5F" w:rsidRPr="00944D83" w:rsidSect="0040790A">
      <w:head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781" w:rsidRDefault="00754781" w:rsidP="0040790A">
      <w:pPr>
        <w:spacing w:after="0" w:line="240" w:lineRule="auto"/>
      </w:pPr>
      <w:r>
        <w:separator/>
      </w:r>
    </w:p>
  </w:endnote>
  <w:endnote w:type="continuationSeparator" w:id="0">
    <w:p w:rsidR="00754781" w:rsidRDefault="00754781" w:rsidP="00407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781" w:rsidRDefault="00754781" w:rsidP="0040790A">
      <w:pPr>
        <w:spacing w:after="0" w:line="240" w:lineRule="auto"/>
      </w:pPr>
      <w:r>
        <w:separator/>
      </w:r>
    </w:p>
  </w:footnote>
  <w:footnote w:type="continuationSeparator" w:id="0">
    <w:p w:rsidR="00754781" w:rsidRDefault="00754781" w:rsidP="00407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9B" w:rsidRDefault="00EC799B" w:rsidP="0040790A">
    <w:pPr>
      <w:pStyle w:val="lfej"/>
      <w:jc w:val="center"/>
    </w:pPr>
    <w:r>
      <w:rPr>
        <w:noProof/>
        <w:lang w:eastAsia="hu-HU"/>
      </w:rPr>
      <w:drawing>
        <wp:inline distT="0" distB="0" distL="0" distR="0" wp14:anchorId="5AE0D0A1" wp14:editId="7DB092DE">
          <wp:extent cx="3297645" cy="12192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gaBogaLogoKés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9340" cy="12198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73BB"/>
    <w:multiLevelType w:val="hybridMultilevel"/>
    <w:tmpl w:val="4260B6BC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80B02"/>
    <w:multiLevelType w:val="hybridMultilevel"/>
    <w:tmpl w:val="AE4E768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95823"/>
    <w:multiLevelType w:val="hybridMultilevel"/>
    <w:tmpl w:val="FB0A6F00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54CF4"/>
    <w:multiLevelType w:val="hybridMultilevel"/>
    <w:tmpl w:val="A82C421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81EC4"/>
    <w:multiLevelType w:val="hybridMultilevel"/>
    <w:tmpl w:val="E4AC32AA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A0CA5"/>
    <w:multiLevelType w:val="hybridMultilevel"/>
    <w:tmpl w:val="F920EC8A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E4E14"/>
    <w:multiLevelType w:val="hybridMultilevel"/>
    <w:tmpl w:val="F626BCE8"/>
    <w:lvl w:ilvl="0" w:tplc="10A626C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2060535"/>
    <w:multiLevelType w:val="hybridMultilevel"/>
    <w:tmpl w:val="DDEC5006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42E41"/>
    <w:multiLevelType w:val="hybridMultilevel"/>
    <w:tmpl w:val="E2124A7C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470AC6"/>
    <w:multiLevelType w:val="hybridMultilevel"/>
    <w:tmpl w:val="503A3DC4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75ADD"/>
    <w:multiLevelType w:val="hybridMultilevel"/>
    <w:tmpl w:val="E2124A7C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940267"/>
    <w:multiLevelType w:val="hybridMultilevel"/>
    <w:tmpl w:val="99C246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32772"/>
    <w:multiLevelType w:val="hybridMultilevel"/>
    <w:tmpl w:val="E2124A7C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701CC"/>
    <w:multiLevelType w:val="hybridMultilevel"/>
    <w:tmpl w:val="503A3DC4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D84A2A"/>
    <w:multiLevelType w:val="hybridMultilevel"/>
    <w:tmpl w:val="1F58D860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21EA2"/>
    <w:multiLevelType w:val="hybridMultilevel"/>
    <w:tmpl w:val="008651DC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C2362A"/>
    <w:multiLevelType w:val="hybridMultilevel"/>
    <w:tmpl w:val="02E8F7B2"/>
    <w:lvl w:ilvl="0" w:tplc="040E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04BCF"/>
    <w:multiLevelType w:val="hybridMultilevel"/>
    <w:tmpl w:val="E17E3EAC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16019D"/>
    <w:multiLevelType w:val="hybridMultilevel"/>
    <w:tmpl w:val="13CA8F42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E911BF"/>
    <w:multiLevelType w:val="hybridMultilevel"/>
    <w:tmpl w:val="94E8F3F8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5169E0"/>
    <w:multiLevelType w:val="hybridMultilevel"/>
    <w:tmpl w:val="4A98167E"/>
    <w:lvl w:ilvl="0" w:tplc="040E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72396"/>
    <w:multiLevelType w:val="hybridMultilevel"/>
    <w:tmpl w:val="EE6082F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F636F4"/>
    <w:multiLevelType w:val="hybridMultilevel"/>
    <w:tmpl w:val="0A362C34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12"/>
  </w:num>
  <w:num w:numId="6">
    <w:abstractNumId w:val="8"/>
  </w:num>
  <w:num w:numId="7">
    <w:abstractNumId w:val="10"/>
  </w:num>
  <w:num w:numId="8">
    <w:abstractNumId w:val="18"/>
  </w:num>
  <w:num w:numId="9">
    <w:abstractNumId w:val="22"/>
  </w:num>
  <w:num w:numId="10">
    <w:abstractNumId w:val="2"/>
  </w:num>
  <w:num w:numId="11">
    <w:abstractNumId w:val="7"/>
  </w:num>
  <w:num w:numId="12">
    <w:abstractNumId w:val="5"/>
  </w:num>
  <w:num w:numId="13">
    <w:abstractNumId w:val="16"/>
  </w:num>
  <w:num w:numId="14">
    <w:abstractNumId w:val="20"/>
  </w:num>
  <w:num w:numId="15">
    <w:abstractNumId w:val="19"/>
  </w:num>
  <w:num w:numId="16">
    <w:abstractNumId w:val="15"/>
  </w:num>
  <w:num w:numId="17">
    <w:abstractNumId w:val="17"/>
  </w:num>
  <w:num w:numId="18">
    <w:abstractNumId w:val="14"/>
  </w:num>
  <w:num w:numId="19">
    <w:abstractNumId w:val="0"/>
  </w:num>
  <w:num w:numId="20">
    <w:abstractNumId w:val="13"/>
  </w:num>
  <w:num w:numId="21">
    <w:abstractNumId w:val="11"/>
  </w:num>
  <w:num w:numId="22">
    <w:abstractNumId w:val="21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B48"/>
    <w:rsid w:val="00000E78"/>
    <w:rsid w:val="00007D70"/>
    <w:rsid w:val="00043510"/>
    <w:rsid w:val="0004582F"/>
    <w:rsid w:val="00092CD7"/>
    <w:rsid w:val="000938C7"/>
    <w:rsid w:val="000C75D9"/>
    <w:rsid w:val="000E6A93"/>
    <w:rsid w:val="001670A8"/>
    <w:rsid w:val="001D56C3"/>
    <w:rsid w:val="00250DB4"/>
    <w:rsid w:val="002A5C5A"/>
    <w:rsid w:val="002C43AC"/>
    <w:rsid w:val="002D16BD"/>
    <w:rsid w:val="00333ED9"/>
    <w:rsid w:val="0033676E"/>
    <w:rsid w:val="00345BBD"/>
    <w:rsid w:val="00365188"/>
    <w:rsid w:val="003C0567"/>
    <w:rsid w:val="003D2C76"/>
    <w:rsid w:val="003D41F6"/>
    <w:rsid w:val="00401761"/>
    <w:rsid w:val="00407039"/>
    <w:rsid w:val="0040790A"/>
    <w:rsid w:val="004470CE"/>
    <w:rsid w:val="00466ADC"/>
    <w:rsid w:val="004A1E17"/>
    <w:rsid w:val="004C2B15"/>
    <w:rsid w:val="004D3BEF"/>
    <w:rsid w:val="004D7F60"/>
    <w:rsid w:val="004F1141"/>
    <w:rsid w:val="00501484"/>
    <w:rsid w:val="00523B66"/>
    <w:rsid w:val="00532576"/>
    <w:rsid w:val="00562B48"/>
    <w:rsid w:val="005A129A"/>
    <w:rsid w:val="005B4C5C"/>
    <w:rsid w:val="005C103D"/>
    <w:rsid w:val="005E5BDD"/>
    <w:rsid w:val="005F3766"/>
    <w:rsid w:val="006626FA"/>
    <w:rsid w:val="006852A3"/>
    <w:rsid w:val="006A4BEC"/>
    <w:rsid w:val="00754781"/>
    <w:rsid w:val="0079136C"/>
    <w:rsid w:val="007D1C47"/>
    <w:rsid w:val="007D2AAD"/>
    <w:rsid w:val="007E34CF"/>
    <w:rsid w:val="00855039"/>
    <w:rsid w:val="00861EF3"/>
    <w:rsid w:val="00862D9A"/>
    <w:rsid w:val="008B1982"/>
    <w:rsid w:val="008B1EF9"/>
    <w:rsid w:val="008C10E4"/>
    <w:rsid w:val="008F5A29"/>
    <w:rsid w:val="00927B5F"/>
    <w:rsid w:val="00937917"/>
    <w:rsid w:val="00944D83"/>
    <w:rsid w:val="00971674"/>
    <w:rsid w:val="009946B0"/>
    <w:rsid w:val="009C2F26"/>
    <w:rsid w:val="009F4E6A"/>
    <w:rsid w:val="00A17745"/>
    <w:rsid w:val="00A30EFC"/>
    <w:rsid w:val="00A3783C"/>
    <w:rsid w:val="00A610D1"/>
    <w:rsid w:val="00A63066"/>
    <w:rsid w:val="00AB2127"/>
    <w:rsid w:val="00AB2B62"/>
    <w:rsid w:val="00AC4017"/>
    <w:rsid w:val="00B202AD"/>
    <w:rsid w:val="00B50B55"/>
    <w:rsid w:val="00B65C05"/>
    <w:rsid w:val="00BC54A7"/>
    <w:rsid w:val="00BE50E0"/>
    <w:rsid w:val="00C057D7"/>
    <w:rsid w:val="00C179BC"/>
    <w:rsid w:val="00CC7607"/>
    <w:rsid w:val="00CF2B66"/>
    <w:rsid w:val="00D20998"/>
    <w:rsid w:val="00D652A2"/>
    <w:rsid w:val="00D71711"/>
    <w:rsid w:val="00DB09F4"/>
    <w:rsid w:val="00DD00AB"/>
    <w:rsid w:val="00DD0FB6"/>
    <w:rsid w:val="00DD2664"/>
    <w:rsid w:val="00DF1C3A"/>
    <w:rsid w:val="00E17A18"/>
    <w:rsid w:val="00E17E89"/>
    <w:rsid w:val="00E9273B"/>
    <w:rsid w:val="00EC6312"/>
    <w:rsid w:val="00EC799B"/>
    <w:rsid w:val="00F24A34"/>
    <w:rsid w:val="00FC3E1C"/>
    <w:rsid w:val="00FC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CABD8E9-6980-479A-A006-C531CE77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7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790A"/>
  </w:style>
  <w:style w:type="paragraph" w:styleId="llb">
    <w:name w:val="footer"/>
    <w:basedOn w:val="Norml"/>
    <w:link w:val="llbChar"/>
    <w:uiPriority w:val="99"/>
    <w:unhideWhenUsed/>
    <w:rsid w:val="00407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790A"/>
  </w:style>
  <w:style w:type="paragraph" w:styleId="Buborkszveg">
    <w:name w:val="Balloon Text"/>
    <w:basedOn w:val="Norml"/>
    <w:link w:val="BuborkszvegChar"/>
    <w:uiPriority w:val="99"/>
    <w:semiHidden/>
    <w:unhideWhenUsed/>
    <w:rsid w:val="00407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790A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250DB4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4D3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6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17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0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7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64528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7686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51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Aga-Boga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50A17-8E4A-4609-B056-23F5FE804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Aga-Boga</Template>
  <TotalTime>0</TotalTime>
  <Pages>5</Pages>
  <Words>708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Otthon</cp:lastModifiedBy>
  <cp:revision>2</cp:revision>
  <dcterms:created xsi:type="dcterms:W3CDTF">2018-03-20T12:10:00Z</dcterms:created>
  <dcterms:modified xsi:type="dcterms:W3CDTF">2018-03-20T12:10:00Z</dcterms:modified>
</cp:coreProperties>
</file>