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D83" w:rsidRPr="00944D83" w:rsidRDefault="00944D83" w:rsidP="0040790A">
      <w:pPr>
        <w:rPr>
          <w:rFonts w:ascii="Times New Roman" w:hAnsi="Times New Roman" w:cs="Times New Roman"/>
          <w:b/>
          <w:sz w:val="24"/>
          <w:szCs w:val="24"/>
        </w:rPr>
      </w:pPr>
    </w:p>
    <w:p w:rsidR="00051071" w:rsidRPr="00051071" w:rsidRDefault="00051071" w:rsidP="00944D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1071">
        <w:rPr>
          <w:rFonts w:ascii="Times New Roman" w:hAnsi="Times New Roman" w:cs="Times New Roman"/>
          <w:b/>
          <w:sz w:val="32"/>
          <w:szCs w:val="32"/>
        </w:rPr>
        <w:t>2018. 0</w:t>
      </w:r>
      <w:r w:rsidR="006F1E8F">
        <w:rPr>
          <w:rFonts w:ascii="Times New Roman" w:hAnsi="Times New Roman" w:cs="Times New Roman"/>
          <w:b/>
          <w:sz w:val="32"/>
          <w:szCs w:val="32"/>
        </w:rPr>
        <w:t>4. 11.</w:t>
      </w:r>
    </w:p>
    <w:p w:rsidR="008F5A29" w:rsidRPr="00584BB6" w:rsidRDefault="00AD7C98" w:rsidP="00944D8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84BB6">
        <w:rPr>
          <w:rFonts w:ascii="Times New Roman" w:hAnsi="Times New Roman" w:cs="Times New Roman"/>
          <w:b/>
          <w:sz w:val="40"/>
          <w:szCs w:val="40"/>
        </w:rPr>
        <w:t>Határozat</w:t>
      </w:r>
    </w:p>
    <w:p w:rsidR="00AD7C98" w:rsidRDefault="00AD7C98" w:rsidP="0040790A">
      <w:pPr>
        <w:rPr>
          <w:rFonts w:ascii="Times New Roman" w:hAnsi="Times New Roman" w:cs="Times New Roman"/>
          <w:sz w:val="24"/>
          <w:szCs w:val="24"/>
        </w:rPr>
      </w:pPr>
    </w:p>
    <w:p w:rsidR="00AF4E9C" w:rsidRPr="00AF4E9C" w:rsidRDefault="00AD7C98" w:rsidP="00584B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4E9C">
        <w:rPr>
          <w:rFonts w:ascii="Times New Roman" w:hAnsi="Times New Roman" w:cs="Times New Roman"/>
          <w:b/>
          <w:sz w:val="24"/>
          <w:szCs w:val="24"/>
        </w:rPr>
        <w:t>2018/</w:t>
      </w:r>
      <w:r w:rsidR="007D1699">
        <w:rPr>
          <w:rFonts w:ascii="Times New Roman" w:hAnsi="Times New Roman" w:cs="Times New Roman"/>
          <w:b/>
          <w:sz w:val="24"/>
          <w:szCs w:val="24"/>
        </w:rPr>
        <w:t>5</w:t>
      </w:r>
    </w:p>
    <w:p w:rsidR="007D1699" w:rsidRPr="007D1699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1B4F4C">
        <w:rPr>
          <w:rFonts w:ascii="Times New Roman" w:eastAsia="Times New Roman" w:hAnsi="Times New Roman" w:cs="Times New Roman"/>
          <w:sz w:val="24"/>
          <w:szCs w:val="24"/>
          <w:lang w:eastAsia="hu-HU"/>
        </w:rPr>
        <w:t>z önkéntes</w:t>
      </w: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órák szabályzatát az Elnökség </w:t>
      </w:r>
      <w:proofErr w:type="gramStart"/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elfogadta. </w:t>
      </w:r>
    </w:p>
    <w:p w:rsidR="001B4F4C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1B4F4C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B4F4C">
        <w:rPr>
          <w:rFonts w:ascii="Times New Roman" w:eastAsia="Times New Roman" w:hAnsi="Times New Roman" w:cs="Times New Roman"/>
          <w:sz w:val="24"/>
          <w:szCs w:val="24"/>
          <w:lang w:eastAsia="hu-HU"/>
        </w:rPr>
        <w:t>önkéntes</w:t>
      </w: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órák </w:t>
      </w:r>
      <w:r w:rsidR="001B4F4C">
        <w:rPr>
          <w:rFonts w:ascii="Times New Roman" w:eastAsia="Times New Roman" w:hAnsi="Times New Roman" w:cs="Times New Roman"/>
          <w:sz w:val="24"/>
          <w:szCs w:val="24"/>
          <w:lang w:eastAsia="hu-HU"/>
        </w:rPr>
        <w:t>szabályozása 2018. május 1-től érvényes.</w:t>
      </w:r>
    </w:p>
    <w:p w:rsidR="007D1699" w:rsidRDefault="001B4F4C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önkéntes órák szabályozásáról szóló dokumentumot egy példányban</w:t>
      </w:r>
      <w:r w:rsidR="007D1699"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 kell helyezni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Közösségi Házba</w:t>
      </w:r>
      <w:r w:rsidR="007D1699"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bookmarkStart w:id="0" w:name="_GoBack"/>
      <w:bookmarkEnd w:id="0"/>
    </w:p>
    <w:p w:rsidR="007D1699" w:rsidRPr="007D1699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önkéntes órák beírásáért mindig az adott programért felelős személy felel.</w:t>
      </w:r>
    </w:p>
    <w:p w:rsidR="007D1699" w:rsidRPr="007D1699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Negyedévente ki kell küldeni az önkéntes órák listáját tájékoztatásul.</w:t>
      </w:r>
    </w:p>
    <w:p w:rsidR="007D1699" w:rsidRPr="007D1699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Aki nem teljesíti szeptember 30-ig az önkéntes óráit, az adminisztrátor felveszi velük a kapcsolatot.</w:t>
      </w:r>
    </w:p>
    <w:p w:rsidR="007D1699" w:rsidRPr="007D1699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Aki nem teljesíti az adott év önkéntes óráit és nem kér halasztást, lekerül a levelező listáról.</w:t>
      </w:r>
    </w:p>
    <w:p w:rsidR="007D1699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1699">
        <w:rPr>
          <w:rFonts w:ascii="Times New Roman" w:eastAsia="Times New Roman" w:hAnsi="Times New Roman" w:cs="Times New Roman"/>
          <w:sz w:val="24"/>
          <w:szCs w:val="24"/>
          <w:lang w:eastAsia="hu-HU"/>
        </w:rPr>
        <w:t>A listára abban az esetben kerül vissza, amennyiben teljesíti az elmulasztott önkéntes órákat.</w:t>
      </w:r>
    </w:p>
    <w:p w:rsidR="007D1699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Bogatin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Attila, Rába Mónika</w:t>
      </w:r>
    </w:p>
    <w:p w:rsidR="007D1699" w:rsidRPr="007D1699" w:rsidRDefault="007D1699" w:rsidP="007D169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D1699" w:rsidRDefault="007D1699" w:rsidP="007D1699">
      <w:pPr>
        <w:rPr>
          <w:rFonts w:ascii="Times New Roman" w:hAnsi="Times New Roman" w:cs="Times New Roman"/>
          <w:sz w:val="24"/>
          <w:szCs w:val="24"/>
        </w:rPr>
      </w:pPr>
    </w:p>
    <w:p w:rsidR="00584BB6" w:rsidRDefault="00584BB6" w:rsidP="00584BB6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2018. </w:t>
      </w:r>
      <w:r w:rsidR="003219A0">
        <w:rPr>
          <w:rFonts w:ascii="Times New Roman" w:hAnsi="Times New Roman" w:cs="Times New Roman"/>
          <w:sz w:val="24"/>
          <w:szCs w:val="24"/>
        </w:rPr>
        <w:t>április 11.</w:t>
      </w:r>
    </w:p>
    <w:p w:rsidR="00584BB6" w:rsidRDefault="00584BB6" w:rsidP="00584B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0720" w:rsidRDefault="003E0720" w:rsidP="00584B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19A0" w:rsidRDefault="003219A0" w:rsidP="00584B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4BB6" w:rsidRDefault="00584BB6" w:rsidP="00584B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4BB6" w:rsidRDefault="00584BB6" w:rsidP="00584B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:rsidR="00584BB6" w:rsidRDefault="00584BB6" w:rsidP="00584B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Bogatin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Attila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Rába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Mónika</w:t>
      </w:r>
    </w:p>
    <w:sectPr w:rsidR="00584BB6" w:rsidSect="0040790A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99B" w:rsidRDefault="00EC799B" w:rsidP="0040790A">
      <w:pPr>
        <w:spacing w:after="0" w:line="240" w:lineRule="auto"/>
      </w:pPr>
      <w:r>
        <w:separator/>
      </w:r>
    </w:p>
  </w:endnote>
  <w:endnote w:type="continuationSeparator" w:id="0">
    <w:p w:rsidR="00EC799B" w:rsidRDefault="00EC799B" w:rsidP="0040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99B" w:rsidRDefault="00EC799B" w:rsidP="0040790A">
      <w:pPr>
        <w:spacing w:after="0" w:line="240" w:lineRule="auto"/>
      </w:pPr>
      <w:r>
        <w:separator/>
      </w:r>
    </w:p>
  </w:footnote>
  <w:footnote w:type="continuationSeparator" w:id="0">
    <w:p w:rsidR="00EC799B" w:rsidRDefault="00EC799B" w:rsidP="0040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99B" w:rsidRDefault="00EC799B" w:rsidP="0040790A">
    <w:pPr>
      <w:pStyle w:val="lfej"/>
      <w:jc w:val="center"/>
    </w:pPr>
    <w:r>
      <w:rPr>
        <w:noProof/>
        <w:lang w:eastAsia="hu-HU"/>
      </w:rPr>
      <w:drawing>
        <wp:inline distT="0" distB="0" distL="0" distR="0" wp14:anchorId="5AE0D0A1" wp14:editId="7DB092DE">
          <wp:extent cx="3297645" cy="12192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aBogaLogoKés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340" cy="1219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473BB"/>
    <w:multiLevelType w:val="hybridMultilevel"/>
    <w:tmpl w:val="4260B6B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80B02"/>
    <w:multiLevelType w:val="hybridMultilevel"/>
    <w:tmpl w:val="AE4E768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95823"/>
    <w:multiLevelType w:val="hybridMultilevel"/>
    <w:tmpl w:val="FB0A6F00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81EC4"/>
    <w:multiLevelType w:val="hybridMultilevel"/>
    <w:tmpl w:val="E4AC32AA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0CA5"/>
    <w:multiLevelType w:val="hybridMultilevel"/>
    <w:tmpl w:val="F920EC8A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E4E14"/>
    <w:multiLevelType w:val="hybridMultilevel"/>
    <w:tmpl w:val="F626BCE8"/>
    <w:lvl w:ilvl="0" w:tplc="10A626C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2060535"/>
    <w:multiLevelType w:val="hybridMultilevel"/>
    <w:tmpl w:val="DDEC5006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42E41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70AC6"/>
    <w:multiLevelType w:val="hybridMultilevel"/>
    <w:tmpl w:val="503A3DC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75ADD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32772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701CC"/>
    <w:multiLevelType w:val="hybridMultilevel"/>
    <w:tmpl w:val="503A3DC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84A2A"/>
    <w:multiLevelType w:val="hybridMultilevel"/>
    <w:tmpl w:val="1F58D860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21EA2"/>
    <w:multiLevelType w:val="hybridMultilevel"/>
    <w:tmpl w:val="008651D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2362A"/>
    <w:multiLevelType w:val="hybridMultilevel"/>
    <w:tmpl w:val="02E8F7B2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04BCF"/>
    <w:multiLevelType w:val="hybridMultilevel"/>
    <w:tmpl w:val="E17E3EA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6019D"/>
    <w:multiLevelType w:val="hybridMultilevel"/>
    <w:tmpl w:val="13CA8F42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911BF"/>
    <w:multiLevelType w:val="hybridMultilevel"/>
    <w:tmpl w:val="94E8F3F8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169E0"/>
    <w:multiLevelType w:val="hybridMultilevel"/>
    <w:tmpl w:val="4A98167E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F636F4"/>
    <w:multiLevelType w:val="hybridMultilevel"/>
    <w:tmpl w:val="0A362C3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10"/>
  </w:num>
  <w:num w:numId="6">
    <w:abstractNumId w:val="7"/>
  </w:num>
  <w:num w:numId="7">
    <w:abstractNumId w:val="9"/>
  </w:num>
  <w:num w:numId="8">
    <w:abstractNumId w:val="16"/>
  </w:num>
  <w:num w:numId="9">
    <w:abstractNumId w:val="19"/>
  </w:num>
  <w:num w:numId="10">
    <w:abstractNumId w:val="2"/>
  </w:num>
  <w:num w:numId="11">
    <w:abstractNumId w:val="6"/>
  </w:num>
  <w:num w:numId="12">
    <w:abstractNumId w:val="4"/>
  </w:num>
  <w:num w:numId="13">
    <w:abstractNumId w:val="14"/>
  </w:num>
  <w:num w:numId="14">
    <w:abstractNumId w:val="18"/>
  </w:num>
  <w:num w:numId="15">
    <w:abstractNumId w:val="17"/>
  </w:num>
  <w:num w:numId="16">
    <w:abstractNumId w:val="13"/>
  </w:num>
  <w:num w:numId="17">
    <w:abstractNumId w:val="15"/>
  </w:num>
  <w:num w:numId="18">
    <w:abstractNumId w:val="12"/>
  </w:num>
  <w:num w:numId="19">
    <w:abstractNumId w:val="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48"/>
    <w:rsid w:val="00000E78"/>
    <w:rsid w:val="00007D70"/>
    <w:rsid w:val="00043510"/>
    <w:rsid w:val="0004582F"/>
    <w:rsid w:val="00051071"/>
    <w:rsid w:val="00092CD7"/>
    <w:rsid w:val="000938C7"/>
    <w:rsid w:val="00094313"/>
    <w:rsid w:val="000B1D3C"/>
    <w:rsid w:val="000C75D9"/>
    <w:rsid w:val="00134D8C"/>
    <w:rsid w:val="0015610C"/>
    <w:rsid w:val="001670A8"/>
    <w:rsid w:val="001B4F4C"/>
    <w:rsid w:val="001D56C3"/>
    <w:rsid w:val="00250DB4"/>
    <w:rsid w:val="002A5C5A"/>
    <w:rsid w:val="002C43AC"/>
    <w:rsid w:val="00320299"/>
    <w:rsid w:val="003219A0"/>
    <w:rsid w:val="0033676E"/>
    <w:rsid w:val="00345BBD"/>
    <w:rsid w:val="00365188"/>
    <w:rsid w:val="003C0567"/>
    <w:rsid w:val="003D2C76"/>
    <w:rsid w:val="003D41F6"/>
    <w:rsid w:val="003E0720"/>
    <w:rsid w:val="00401761"/>
    <w:rsid w:val="00407039"/>
    <w:rsid w:val="0040790A"/>
    <w:rsid w:val="004470CE"/>
    <w:rsid w:val="00466ADC"/>
    <w:rsid w:val="004A1E17"/>
    <w:rsid w:val="004C2B15"/>
    <w:rsid w:val="004D3BEF"/>
    <w:rsid w:val="004F1141"/>
    <w:rsid w:val="00523B66"/>
    <w:rsid w:val="00562B48"/>
    <w:rsid w:val="00584BB6"/>
    <w:rsid w:val="005A129A"/>
    <w:rsid w:val="005B4C5C"/>
    <w:rsid w:val="005C103D"/>
    <w:rsid w:val="005E5BDD"/>
    <w:rsid w:val="005F3766"/>
    <w:rsid w:val="006626FA"/>
    <w:rsid w:val="006852A3"/>
    <w:rsid w:val="006A4BEC"/>
    <w:rsid w:val="006F1E8F"/>
    <w:rsid w:val="0079136C"/>
    <w:rsid w:val="007D1699"/>
    <w:rsid w:val="007D1C47"/>
    <w:rsid w:val="007D2AAD"/>
    <w:rsid w:val="007E34CF"/>
    <w:rsid w:val="00855039"/>
    <w:rsid w:val="00861EF3"/>
    <w:rsid w:val="00863BAB"/>
    <w:rsid w:val="008B1982"/>
    <w:rsid w:val="008B1EF9"/>
    <w:rsid w:val="008C10E4"/>
    <w:rsid w:val="008F5A29"/>
    <w:rsid w:val="00927B5F"/>
    <w:rsid w:val="00944D83"/>
    <w:rsid w:val="00971674"/>
    <w:rsid w:val="009946B0"/>
    <w:rsid w:val="009F4E6A"/>
    <w:rsid w:val="00A17745"/>
    <w:rsid w:val="00A30EFC"/>
    <w:rsid w:val="00A3783C"/>
    <w:rsid w:val="00A63066"/>
    <w:rsid w:val="00A9291C"/>
    <w:rsid w:val="00AB2127"/>
    <w:rsid w:val="00AB2B62"/>
    <w:rsid w:val="00AC4017"/>
    <w:rsid w:val="00AD7C98"/>
    <w:rsid w:val="00AF4E9C"/>
    <w:rsid w:val="00B202AD"/>
    <w:rsid w:val="00B50B55"/>
    <w:rsid w:val="00B65C05"/>
    <w:rsid w:val="00BC54A7"/>
    <w:rsid w:val="00BE50E0"/>
    <w:rsid w:val="00C057D7"/>
    <w:rsid w:val="00C179BC"/>
    <w:rsid w:val="00CB33A2"/>
    <w:rsid w:val="00CC7607"/>
    <w:rsid w:val="00CF2B66"/>
    <w:rsid w:val="00D20998"/>
    <w:rsid w:val="00D652A2"/>
    <w:rsid w:val="00D71711"/>
    <w:rsid w:val="00DB09F4"/>
    <w:rsid w:val="00DD00AB"/>
    <w:rsid w:val="00DD0FB6"/>
    <w:rsid w:val="00DD2664"/>
    <w:rsid w:val="00DF1C3A"/>
    <w:rsid w:val="00E0418C"/>
    <w:rsid w:val="00E17A18"/>
    <w:rsid w:val="00E17E89"/>
    <w:rsid w:val="00E31A2A"/>
    <w:rsid w:val="00E54B02"/>
    <w:rsid w:val="00E7428C"/>
    <w:rsid w:val="00E9273B"/>
    <w:rsid w:val="00EC6312"/>
    <w:rsid w:val="00EC799B"/>
    <w:rsid w:val="00F24A34"/>
    <w:rsid w:val="00FC3E1C"/>
    <w:rsid w:val="00FC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5CABD8E9-6980-479A-A006-C531CE77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90A"/>
  </w:style>
  <w:style w:type="paragraph" w:styleId="llb">
    <w:name w:val="footer"/>
    <w:basedOn w:val="Norml"/>
    <w:link w:val="llb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90A"/>
  </w:style>
  <w:style w:type="paragraph" w:styleId="Buborkszveg">
    <w:name w:val="Balloon Text"/>
    <w:basedOn w:val="Norml"/>
    <w:link w:val="BuborkszvegChar"/>
    <w:uiPriority w:val="99"/>
    <w:semiHidden/>
    <w:unhideWhenUsed/>
    <w:rsid w:val="0040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790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50DB4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D3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1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ga-Boga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23016-6AC4-4BEE-9C51-B0E37A54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Aga-Boga</Template>
  <TotalTime>0</TotalTime>
  <Pages>1</Pages>
  <Words>105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Mónika</cp:lastModifiedBy>
  <cp:revision>2</cp:revision>
  <dcterms:created xsi:type="dcterms:W3CDTF">2018-05-07T08:55:00Z</dcterms:created>
  <dcterms:modified xsi:type="dcterms:W3CDTF">2018-05-07T08:55:00Z</dcterms:modified>
</cp:coreProperties>
</file>